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B2D" w:rsidRDefault="00D65B2D" w:rsidP="00D65B2D">
      <w:pPr>
        <w:jc w:val="center"/>
        <w:rPr>
          <w:rFonts w:ascii="Arial" w:hAnsi="Arial" w:cs="Arial"/>
          <w:b/>
        </w:rPr>
      </w:pPr>
      <w:bookmarkStart w:id="0" w:name="_GoBack"/>
      <w:bookmarkEnd w:id="0"/>
    </w:p>
    <w:p w:rsidR="006E6A45" w:rsidRDefault="006E6A45" w:rsidP="00D65B2D">
      <w:pPr>
        <w:jc w:val="center"/>
        <w:rPr>
          <w:rFonts w:ascii="Arial" w:hAnsi="Arial" w:cs="Arial"/>
          <w:b/>
        </w:rPr>
      </w:pPr>
    </w:p>
    <w:p w:rsidR="006E6A45" w:rsidRDefault="006E6A45" w:rsidP="00D65B2D">
      <w:pPr>
        <w:jc w:val="center"/>
        <w:rPr>
          <w:rFonts w:ascii="Arial" w:hAnsi="Arial" w:cs="Arial"/>
          <w:b/>
        </w:rPr>
      </w:pPr>
    </w:p>
    <w:p w:rsidR="00D65B2D" w:rsidRDefault="00D65B2D" w:rsidP="00D65B2D">
      <w:pPr>
        <w:jc w:val="center"/>
        <w:rPr>
          <w:rFonts w:ascii="Arial" w:hAnsi="Arial" w:cs="Arial"/>
          <w:b/>
        </w:rPr>
      </w:pPr>
      <w:r>
        <w:rPr>
          <w:rFonts w:ascii="Arial" w:hAnsi="Arial" w:cs="Arial"/>
          <w:b/>
        </w:rPr>
        <w:t xml:space="preserve">AGENDA MESA  PÚBLICA </w:t>
      </w:r>
    </w:p>
    <w:p w:rsidR="00D65B2D" w:rsidRDefault="00D65B2D" w:rsidP="00D65B2D">
      <w:pPr>
        <w:rPr>
          <w:rFonts w:ascii="Arial" w:hAnsi="Arial" w:cs="Arial"/>
          <w:b/>
        </w:rPr>
      </w:pPr>
    </w:p>
    <w:p w:rsidR="00D65B2D" w:rsidRDefault="00D65B2D" w:rsidP="00D65B2D">
      <w:pPr>
        <w:rPr>
          <w:rFonts w:ascii="Arial" w:hAnsi="Arial" w:cs="Arial"/>
          <w:b/>
        </w:rPr>
      </w:pPr>
    </w:p>
    <w:p w:rsidR="006E6A45" w:rsidRDefault="006E6A45" w:rsidP="00D65B2D">
      <w:pPr>
        <w:rPr>
          <w:rFonts w:ascii="Arial" w:hAnsi="Arial" w:cs="Arial"/>
          <w:b/>
        </w:rPr>
      </w:pPr>
    </w:p>
    <w:p w:rsidR="00D65B2D" w:rsidRDefault="00D65B2D" w:rsidP="00D65B2D">
      <w:pPr>
        <w:rPr>
          <w:rFonts w:ascii="Arial" w:hAnsi="Arial" w:cs="Arial"/>
        </w:rPr>
      </w:pPr>
      <w:r>
        <w:rPr>
          <w:rFonts w:ascii="Arial" w:hAnsi="Arial" w:cs="Arial"/>
          <w:b/>
        </w:rPr>
        <w:t>Convoca</w:t>
      </w:r>
      <w:r>
        <w:rPr>
          <w:rFonts w:ascii="Arial" w:hAnsi="Arial" w:cs="Arial"/>
        </w:rPr>
        <w:t xml:space="preserve">:   </w:t>
      </w:r>
      <w:r>
        <w:rPr>
          <w:rFonts w:ascii="Arial" w:hAnsi="Arial" w:cs="Arial"/>
        </w:rPr>
        <w:tab/>
        <w:t>CENTRO ZONAL CHIQUINQUIRA 29/10/2013</w:t>
      </w:r>
    </w:p>
    <w:p w:rsidR="00D65B2D" w:rsidRDefault="00D65B2D" w:rsidP="00D65B2D">
      <w:pPr>
        <w:rPr>
          <w:rFonts w:ascii="Arial" w:hAnsi="Arial" w:cs="Arial"/>
        </w:rPr>
      </w:pPr>
      <w:r>
        <w:rPr>
          <w:rFonts w:ascii="Arial" w:hAnsi="Arial" w:cs="Arial"/>
        </w:rPr>
        <w:t xml:space="preserve"> MUNICIPIO: CHIQUINQUIRA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Proceso:</w:t>
      </w:r>
      <w:r>
        <w:rPr>
          <w:rFonts w:ascii="Arial" w:hAnsi="Arial" w:cs="Arial"/>
        </w:rPr>
        <w:t xml:space="preserve"> </w:t>
      </w:r>
      <w:r>
        <w:rPr>
          <w:rFonts w:ascii="Arial" w:hAnsi="Arial" w:cs="Arial"/>
        </w:rPr>
        <w:tab/>
        <w:t xml:space="preserve">MESA PÚBLICA </w:t>
      </w:r>
    </w:p>
    <w:p w:rsidR="00D65B2D" w:rsidRDefault="00D65B2D" w:rsidP="00D65B2D">
      <w:pPr>
        <w:jc w:val="both"/>
        <w:rPr>
          <w:rFonts w:ascii="Arial" w:hAnsi="Arial" w:cs="Arial"/>
          <w:b/>
        </w:rPr>
      </w:pPr>
    </w:p>
    <w:p w:rsidR="00D65B2D" w:rsidRDefault="00D65B2D" w:rsidP="00D65B2D">
      <w:pPr>
        <w:jc w:val="both"/>
        <w:rPr>
          <w:rFonts w:ascii="Arial" w:hAnsi="Arial" w:cs="Arial"/>
        </w:rPr>
      </w:pPr>
      <w:r>
        <w:rPr>
          <w:rFonts w:ascii="Arial" w:hAnsi="Arial" w:cs="Arial"/>
          <w:b/>
        </w:rPr>
        <w:t>Objetivo:</w:t>
      </w:r>
      <w:r>
        <w:rPr>
          <w:rFonts w:ascii="Arial" w:hAnsi="Arial" w:cs="Arial"/>
        </w:rPr>
        <w:t xml:space="preserve"> </w:t>
      </w:r>
      <w:r>
        <w:rPr>
          <w:rFonts w:ascii="Arial" w:hAnsi="Arial" w:cs="Arial"/>
        </w:rPr>
        <w:tab/>
        <w:t>En cumplimiento del Plan de Acción Institucional, realizar Mesa Pública en el municipio de Chiquinquirá o, con el fin de promover la participación ciudadana en la veeduría de los programas del ICBF “Programas Protección y Prevención” y la vigilancia en la gestión de los servidores públicos en todas las actividades que adelanta el ICBF en el Departamento de Boyacá, en desarrollo del pacto de transparencia, control social y lucha contra la corrupción.</w:t>
      </w:r>
    </w:p>
    <w:p w:rsidR="00D65B2D" w:rsidRDefault="00D65B2D" w:rsidP="00D65B2D">
      <w:pPr>
        <w:jc w:val="both"/>
        <w:rPr>
          <w:rFonts w:ascii="Arial" w:hAnsi="Arial" w:cs="Arial"/>
          <w:b/>
        </w:rPr>
      </w:pPr>
    </w:p>
    <w:p w:rsidR="00D65B2D" w:rsidRDefault="00D65B2D" w:rsidP="00D65B2D">
      <w:pPr>
        <w:jc w:val="both"/>
        <w:rPr>
          <w:rFonts w:ascii="Arial" w:hAnsi="Arial" w:cs="Arial"/>
        </w:rPr>
      </w:pPr>
      <w:r>
        <w:rPr>
          <w:rFonts w:ascii="Arial" w:hAnsi="Arial" w:cs="Arial"/>
          <w:b/>
        </w:rPr>
        <w:t>Fecha:</w:t>
      </w:r>
      <w:r>
        <w:rPr>
          <w:rFonts w:ascii="Arial" w:hAnsi="Arial" w:cs="Arial"/>
          <w:b/>
        </w:rPr>
        <w:tab/>
      </w:r>
      <w:r>
        <w:rPr>
          <w:rFonts w:ascii="Arial" w:hAnsi="Arial" w:cs="Arial"/>
        </w:rPr>
        <w:tab/>
      </w:r>
    </w:p>
    <w:p w:rsidR="00D65B2D" w:rsidRDefault="00D65B2D" w:rsidP="00D65B2D">
      <w:pPr>
        <w:rPr>
          <w:rFonts w:ascii="Arial" w:hAnsi="Arial" w:cs="Arial"/>
          <w:b/>
        </w:rPr>
      </w:pPr>
    </w:p>
    <w:p w:rsidR="00D65B2D" w:rsidRDefault="00D65B2D" w:rsidP="00D65B2D">
      <w:pPr>
        <w:rPr>
          <w:rFonts w:ascii="Arial" w:hAnsi="Arial" w:cs="Arial"/>
          <w:b/>
        </w:rPr>
      </w:pPr>
      <w:r>
        <w:rPr>
          <w:rFonts w:ascii="Arial" w:hAnsi="Arial" w:cs="Arial"/>
          <w:b/>
        </w:rPr>
        <w:t>Agenda:</w:t>
      </w:r>
    </w:p>
    <w:p w:rsidR="00D65B2D" w:rsidRDefault="00D65B2D" w:rsidP="00D65B2D">
      <w:pPr>
        <w:numPr>
          <w:ilvl w:val="0"/>
          <w:numId w:val="12"/>
        </w:numPr>
        <w:rPr>
          <w:rFonts w:ascii="Arial" w:hAnsi="Arial" w:cs="Arial"/>
        </w:rPr>
      </w:pPr>
      <w:r>
        <w:rPr>
          <w:rFonts w:ascii="Arial" w:hAnsi="Arial" w:cs="Arial"/>
        </w:rPr>
        <w:t>Presentación Alcalde Municipal o delegado</w:t>
      </w:r>
    </w:p>
    <w:p w:rsidR="00D65B2D" w:rsidRDefault="00D65B2D" w:rsidP="00D65B2D">
      <w:pPr>
        <w:numPr>
          <w:ilvl w:val="0"/>
          <w:numId w:val="12"/>
        </w:numPr>
        <w:rPr>
          <w:rFonts w:ascii="Arial" w:hAnsi="Arial" w:cs="Arial"/>
        </w:rPr>
      </w:pPr>
      <w:r>
        <w:rPr>
          <w:rFonts w:ascii="Arial" w:hAnsi="Arial" w:cs="Arial"/>
        </w:rPr>
        <w:t xml:space="preserve">Presentación del Objeto de la agenda </w:t>
      </w:r>
    </w:p>
    <w:p w:rsidR="00D65B2D" w:rsidRDefault="00D65B2D" w:rsidP="00D65B2D">
      <w:pPr>
        <w:numPr>
          <w:ilvl w:val="0"/>
          <w:numId w:val="12"/>
        </w:numPr>
        <w:rPr>
          <w:rFonts w:ascii="Arial" w:hAnsi="Arial" w:cs="Arial"/>
        </w:rPr>
      </w:pPr>
      <w:r>
        <w:rPr>
          <w:rFonts w:ascii="Arial" w:hAnsi="Arial" w:cs="Arial"/>
        </w:rPr>
        <w:t>Intervención por parte de los convocados a la mesa pública “Evaluación de los Programas”.</w:t>
      </w:r>
    </w:p>
    <w:p w:rsidR="00D65B2D" w:rsidRDefault="00D65B2D" w:rsidP="00D65B2D">
      <w:pPr>
        <w:numPr>
          <w:ilvl w:val="0"/>
          <w:numId w:val="12"/>
        </w:numPr>
        <w:rPr>
          <w:rFonts w:ascii="Arial" w:hAnsi="Arial" w:cs="Arial"/>
        </w:rPr>
      </w:pPr>
      <w:r>
        <w:rPr>
          <w:rFonts w:ascii="Arial" w:hAnsi="Arial" w:cs="Arial"/>
        </w:rPr>
        <w:t>Presentación del programa Hogares Infantiles que desarrolla el ICBF en la Jurisdicción</w:t>
      </w:r>
    </w:p>
    <w:p w:rsidR="00D65B2D" w:rsidRDefault="00D65B2D" w:rsidP="00D65B2D">
      <w:pPr>
        <w:rPr>
          <w:rFonts w:ascii="Arial" w:hAnsi="Arial" w:cs="Arial"/>
          <w:b/>
        </w:rPr>
      </w:pPr>
    </w:p>
    <w:p w:rsidR="00D65B2D" w:rsidRDefault="00D65B2D" w:rsidP="00D65B2D">
      <w:pPr>
        <w:rPr>
          <w:rFonts w:ascii="Arial" w:hAnsi="Arial" w:cs="Arial"/>
          <w:b/>
        </w:rPr>
      </w:pPr>
      <w:r>
        <w:rPr>
          <w:rFonts w:ascii="Arial" w:hAnsi="Arial" w:cs="Arial"/>
          <w:b/>
        </w:rPr>
        <w:t xml:space="preserve">Participantes Esperados:   </w:t>
      </w:r>
    </w:p>
    <w:p w:rsidR="00D65B2D" w:rsidRDefault="00D65B2D" w:rsidP="00D65B2D">
      <w:pPr>
        <w:rPr>
          <w:rFonts w:ascii="Arial" w:hAnsi="Arial" w:cs="Arial"/>
          <w:b/>
        </w:rPr>
      </w:pPr>
    </w:p>
    <w:p w:rsidR="00D65B2D" w:rsidRDefault="00D65B2D" w:rsidP="00D65B2D">
      <w:pPr>
        <w:numPr>
          <w:ilvl w:val="0"/>
          <w:numId w:val="13"/>
        </w:numPr>
        <w:rPr>
          <w:rFonts w:ascii="Arial" w:hAnsi="Arial" w:cs="Arial"/>
        </w:rPr>
      </w:pPr>
      <w:r>
        <w:rPr>
          <w:rFonts w:ascii="Arial" w:hAnsi="Arial" w:cs="Arial"/>
        </w:rPr>
        <w:t>Miembros de la Comunidad</w:t>
      </w:r>
    </w:p>
    <w:p w:rsidR="00D65B2D" w:rsidRDefault="00D65B2D" w:rsidP="00D65B2D">
      <w:pPr>
        <w:numPr>
          <w:ilvl w:val="0"/>
          <w:numId w:val="13"/>
        </w:numPr>
        <w:rPr>
          <w:rFonts w:ascii="Arial" w:hAnsi="Arial" w:cs="Arial"/>
        </w:rPr>
      </w:pPr>
      <w:r>
        <w:rPr>
          <w:rFonts w:ascii="Arial" w:hAnsi="Arial" w:cs="Arial"/>
        </w:rPr>
        <w:t>Alcalde Municipal o Representante de la Alcaldía Municipal</w:t>
      </w:r>
    </w:p>
    <w:p w:rsidR="00D65B2D" w:rsidRDefault="00D65B2D" w:rsidP="00D65B2D">
      <w:pPr>
        <w:numPr>
          <w:ilvl w:val="0"/>
          <w:numId w:val="13"/>
        </w:numPr>
        <w:rPr>
          <w:rFonts w:ascii="Arial" w:hAnsi="Arial" w:cs="Arial"/>
        </w:rPr>
      </w:pPr>
      <w:r>
        <w:rPr>
          <w:rFonts w:ascii="Arial" w:hAnsi="Arial" w:cs="Arial"/>
        </w:rPr>
        <w:t>Niños, niñas, Adolescentes y Jóvenes</w:t>
      </w:r>
    </w:p>
    <w:p w:rsidR="00D65B2D" w:rsidRDefault="00D65B2D" w:rsidP="00D65B2D">
      <w:pPr>
        <w:numPr>
          <w:ilvl w:val="0"/>
          <w:numId w:val="13"/>
        </w:numPr>
        <w:rPr>
          <w:rFonts w:ascii="Arial" w:hAnsi="Arial" w:cs="Arial"/>
        </w:rPr>
      </w:pPr>
      <w:r>
        <w:rPr>
          <w:rFonts w:ascii="Arial" w:hAnsi="Arial" w:cs="Arial"/>
        </w:rPr>
        <w:t xml:space="preserve">Representante de Red Unidos, </w:t>
      </w:r>
    </w:p>
    <w:p w:rsidR="00D65B2D" w:rsidRDefault="00D65B2D" w:rsidP="00D65B2D">
      <w:pPr>
        <w:numPr>
          <w:ilvl w:val="0"/>
          <w:numId w:val="13"/>
        </w:numPr>
        <w:rPr>
          <w:rFonts w:ascii="Arial" w:hAnsi="Arial" w:cs="Arial"/>
        </w:rPr>
      </w:pPr>
      <w:r>
        <w:rPr>
          <w:rFonts w:ascii="Arial" w:hAnsi="Arial" w:cs="Arial"/>
        </w:rPr>
        <w:t>Personera Municipal</w:t>
      </w:r>
    </w:p>
    <w:p w:rsidR="00D65B2D" w:rsidRDefault="00D65B2D" w:rsidP="00D65B2D">
      <w:pPr>
        <w:numPr>
          <w:ilvl w:val="0"/>
          <w:numId w:val="13"/>
        </w:numPr>
        <w:rPr>
          <w:rFonts w:ascii="Arial" w:hAnsi="Arial" w:cs="Arial"/>
        </w:rPr>
      </w:pPr>
      <w:r>
        <w:rPr>
          <w:rFonts w:ascii="Arial" w:hAnsi="Arial" w:cs="Arial"/>
        </w:rPr>
        <w:t>Comisaria de Familia</w:t>
      </w:r>
    </w:p>
    <w:p w:rsidR="00D65B2D" w:rsidRDefault="00D65B2D" w:rsidP="00D65B2D">
      <w:pPr>
        <w:numPr>
          <w:ilvl w:val="0"/>
          <w:numId w:val="13"/>
        </w:numPr>
        <w:rPr>
          <w:rFonts w:ascii="Arial" w:hAnsi="Arial" w:cs="Arial"/>
        </w:rPr>
      </w:pPr>
      <w:r>
        <w:rPr>
          <w:rFonts w:ascii="Arial" w:hAnsi="Arial" w:cs="Arial"/>
        </w:rPr>
        <w:t>ESE Hospital Regional Chiquinquirá</w:t>
      </w:r>
    </w:p>
    <w:p w:rsidR="00D65B2D" w:rsidRDefault="00D65B2D" w:rsidP="00D65B2D">
      <w:pPr>
        <w:numPr>
          <w:ilvl w:val="0"/>
          <w:numId w:val="13"/>
        </w:numPr>
        <w:rPr>
          <w:rFonts w:ascii="Arial" w:hAnsi="Arial" w:cs="Arial"/>
        </w:rPr>
      </w:pPr>
      <w:r>
        <w:rPr>
          <w:rFonts w:ascii="Arial" w:hAnsi="Arial" w:cs="Arial"/>
        </w:rPr>
        <w:t>Madres Comunitarias,</w:t>
      </w:r>
    </w:p>
    <w:p w:rsidR="00D65B2D" w:rsidRDefault="00D65B2D" w:rsidP="00D65B2D">
      <w:pPr>
        <w:numPr>
          <w:ilvl w:val="0"/>
          <w:numId w:val="13"/>
        </w:numPr>
        <w:rPr>
          <w:rFonts w:ascii="Arial" w:hAnsi="Arial" w:cs="Arial"/>
          <w:b/>
        </w:rPr>
      </w:pPr>
      <w:r>
        <w:rPr>
          <w:rFonts w:ascii="Arial" w:hAnsi="Arial" w:cs="Arial"/>
        </w:rPr>
        <w:t>Usuarios de los servicios del ICBF,</w:t>
      </w:r>
    </w:p>
    <w:p w:rsidR="00D65B2D" w:rsidRDefault="00D65B2D" w:rsidP="00D65B2D">
      <w:pPr>
        <w:numPr>
          <w:ilvl w:val="0"/>
          <w:numId w:val="13"/>
        </w:numPr>
        <w:rPr>
          <w:rFonts w:ascii="Arial" w:hAnsi="Arial" w:cs="Arial"/>
          <w:b/>
        </w:rPr>
      </w:pPr>
      <w:r>
        <w:rPr>
          <w:rFonts w:ascii="Arial" w:hAnsi="Arial" w:cs="Arial"/>
        </w:rPr>
        <w:t>Representantes Legales de Asociaciones</w:t>
      </w:r>
    </w:p>
    <w:p w:rsidR="00D65B2D" w:rsidRDefault="00D65B2D" w:rsidP="00D65B2D">
      <w:pPr>
        <w:numPr>
          <w:ilvl w:val="0"/>
          <w:numId w:val="13"/>
        </w:numPr>
        <w:rPr>
          <w:rFonts w:ascii="Arial" w:hAnsi="Arial" w:cs="Arial"/>
          <w:b/>
        </w:rPr>
      </w:pPr>
      <w:r>
        <w:rPr>
          <w:rFonts w:ascii="Arial" w:hAnsi="Arial" w:cs="Arial"/>
        </w:rPr>
        <w:t>Hogares sustitutos</w:t>
      </w:r>
    </w:p>
    <w:p w:rsidR="00D65B2D" w:rsidRDefault="00D65B2D" w:rsidP="00D65B2D">
      <w:pPr>
        <w:numPr>
          <w:ilvl w:val="0"/>
          <w:numId w:val="13"/>
        </w:numPr>
        <w:rPr>
          <w:rFonts w:ascii="Arial" w:hAnsi="Arial" w:cs="Arial"/>
          <w:b/>
        </w:rPr>
      </w:pPr>
      <w:r>
        <w:rPr>
          <w:rFonts w:ascii="Arial" w:hAnsi="Arial" w:cs="Arial"/>
        </w:rPr>
        <w:t>Operadores prestadores de servicios de Protección</w:t>
      </w:r>
    </w:p>
    <w:p w:rsidR="00D65B2D" w:rsidRDefault="00D65B2D" w:rsidP="00D65B2D">
      <w:pPr>
        <w:numPr>
          <w:ilvl w:val="0"/>
          <w:numId w:val="13"/>
        </w:numPr>
        <w:rPr>
          <w:rFonts w:ascii="Arial" w:hAnsi="Arial" w:cs="Arial"/>
          <w:b/>
        </w:rPr>
      </w:pPr>
      <w:r>
        <w:rPr>
          <w:rFonts w:ascii="Arial" w:hAnsi="Arial" w:cs="Arial"/>
        </w:rPr>
        <w:t>Juntas de Acción Comunal</w:t>
      </w:r>
    </w:p>
    <w:p w:rsidR="00D65B2D" w:rsidRDefault="00D65B2D" w:rsidP="00D65B2D">
      <w:pPr>
        <w:jc w:val="both"/>
        <w:rPr>
          <w:rFonts w:ascii="Arial" w:hAnsi="Arial" w:cs="Arial"/>
        </w:rPr>
      </w:pPr>
    </w:p>
    <w:p w:rsidR="009D0EB0" w:rsidRPr="00D65B2D" w:rsidRDefault="009D0EB0" w:rsidP="00D65B2D"/>
    <w:sectPr w:rsidR="009D0EB0" w:rsidRPr="00D65B2D" w:rsidSect="00CA56F0">
      <w:headerReference w:type="default" r:id="rId8"/>
      <w:footerReference w:type="default" r:id="rId9"/>
      <w:pgSz w:w="12242" w:h="15842" w:code="1"/>
      <w:pgMar w:top="1418" w:right="1134" w:bottom="1134" w:left="1418" w:header="1134"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EFF" w:rsidRDefault="00B53EFF">
      <w:r>
        <w:separator/>
      </w:r>
    </w:p>
  </w:endnote>
  <w:endnote w:type="continuationSeparator" w:id="0">
    <w:p w:rsidR="00B53EFF" w:rsidRDefault="00B5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6F0" w:rsidRDefault="00CA56F0" w:rsidP="00CA56F0">
    <w:r>
      <w:rPr>
        <w:noProof/>
        <w:lang w:val="es-CO" w:eastAsia="es-CO"/>
      </w:rPr>
      <mc:AlternateContent>
        <mc:Choice Requires="wps">
          <w:drawing>
            <wp:anchor distT="0" distB="0" distL="114300" distR="114300" simplePos="0" relativeHeight="251656192" behindDoc="0" locked="0" layoutInCell="1" allowOverlap="1">
              <wp:simplePos x="0" y="0"/>
              <wp:positionH relativeFrom="column">
                <wp:posOffset>-97155</wp:posOffset>
              </wp:positionH>
              <wp:positionV relativeFrom="paragraph">
                <wp:posOffset>84455</wp:posOffset>
              </wp:positionV>
              <wp:extent cx="3100070" cy="84328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56F0" w:rsidRPr="00AF0485" w:rsidRDefault="00CA56F0" w:rsidP="00CA56F0">
                          <w:pPr>
                            <w:rPr>
                              <w:rFonts w:ascii="Arial" w:hAnsi="Arial" w:cs="Arial"/>
                              <w:color w:val="000000"/>
                            </w:rPr>
                          </w:pPr>
                          <w:r w:rsidRPr="00AF0485">
                            <w:rPr>
                              <w:rFonts w:ascii="Arial" w:hAnsi="Arial" w:cs="Arial"/>
                              <w:color w:val="000000"/>
                            </w:rPr>
                            <w:t xml:space="preserve">Calle 17 No. 8-46 P. 2  </w:t>
                          </w:r>
                        </w:p>
                        <w:p w:rsidR="00CA56F0" w:rsidRPr="00AF0485" w:rsidRDefault="00CA56F0" w:rsidP="00CA56F0">
                          <w:pPr>
                            <w:rPr>
                              <w:rFonts w:ascii="Arial" w:hAnsi="Arial" w:cs="Arial"/>
                              <w:color w:val="000000"/>
                            </w:rPr>
                          </w:pPr>
                          <w:r w:rsidRPr="00AF0485">
                            <w:rPr>
                              <w:rFonts w:ascii="Arial" w:hAnsi="Arial" w:cs="Arial"/>
                              <w:color w:val="000000"/>
                            </w:rPr>
                            <w:t>Teléfono: 3208653870</w:t>
                          </w:r>
                        </w:p>
                        <w:p w:rsidR="00CA56F0" w:rsidRPr="00AF0485" w:rsidRDefault="00CA56F0" w:rsidP="00CA56F0">
                          <w:pPr>
                            <w:rPr>
                              <w:rFonts w:ascii="Arial" w:hAnsi="Arial" w:cs="Arial"/>
                            </w:rPr>
                          </w:pPr>
                          <w:r w:rsidRPr="00AF0485">
                            <w:rPr>
                              <w:rFonts w:ascii="Arial" w:hAnsi="Arial" w:cs="Arial"/>
                            </w:rPr>
                            <w:t>Línea gratuita nacional ICBF  01 8000 91 8080</w:t>
                          </w:r>
                        </w:p>
                        <w:p w:rsidR="00CA56F0" w:rsidRPr="00AF0485" w:rsidRDefault="00CA56F0" w:rsidP="00CA56F0">
                          <w:pPr>
                            <w:rPr>
                              <w:rFonts w:ascii="Arial" w:hAnsi="Arial" w:cs="Arial"/>
                            </w:rPr>
                          </w:pPr>
                          <w:r w:rsidRPr="00AF0485">
                            <w:rPr>
                              <w:rFonts w:ascii="Arial" w:hAnsi="Arial" w:cs="Arial"/>
                            </w:rPr>
                            <w:t>www.icbf.gov.co</w:t>
                          </w:r>
                        </w:p>
                        <w:p w:rsidR="00CA56F0" w:rsidRPr="00AF0485" w:rsidRDefault="00CA56F0" w:rsidP="00CA56F0">
                          <w:pPr>
                            <w:rPr>
                              <w:rFonts w:ascii="Arial" w:hAnsi="Arial" w:cs="Arial"/>
                              <w:b/>
                            </w:rPr>
                          </w:pPr>
                        </w:p>
                        <w:p w:rsidR="00CA56F0" w:rsidRPr="00AF0485" w:rsidRDefault="00CA56F0" w:rsidP="00CA56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7" type="#_x0000_t202" style="position:absolute;margin-left:-7.65pt;margin-top:6.65pt;width:244.1pt;height:6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" stroked="f">
              <v:textbox>
                <w:txbxContent>
                  <w:p w:rsidR="00CA56F0" w:rsidRPr="00AF0485" w:rsidRDefault="00CA56F0" w:rsidP="00CA56F0">
                    <w:pPr>
                      <w:rPr>
                        <w:rFonts w:ascii="Arial" w:hAnsi="Arial" w:cs="Arial"/>
                        <w:color w:val="000000"/>
                      </w:rPr>
                    </w:pPr>
                    <w:r w:rsidRPr="00AF0485">
                      <w:rPr>
                        <w:rFonts w:ascii="Arial" w:hAnsi="Arial" w:cs="Arial"/>
                        <w:color w:val="000000"/>
                      </w:rPr>
                      <w:t xml:space="preserve">Calle 17 No. 8-46 P. 2  </w:t>
                    </w:r>
                  </w:p>
                  <w:p w:rsidR="00CA56F0" w:rsidRPr="00AF0485" w:rsidRDefault="00CA56F0" w:rsidP="00CA56F0">
                    <w:pPr>
                      <w:rPr>
                        <w:rFonts w:ascii="Arial" w:hAnsi="Arial" w:cs="Arial"/>
                        <w:color w:val="000000"/>
                      </w:rPr>
                    </w:pPr>
                    <w:r w:rsidRPr="00AF0485">
                      <w:rPr>
                        <w:rFonts w:ascii="Arial" w:hAnsi="Arial" w:cs="Arial"/>
                        <w:color w:val="000000"/>
                      </w:rPr>
                      <w:t>Teléfono: 3208653870</w:t>
                    </w:r>
                  </w:p>
                  <w:p w:rsidR="00CA56F0" w:rsidRPr="00AF0485" w:rsidRDefault="00CA56F0" w:rsidP="00CA56F0">
                    <w:pPr>
                      <w:rPr>
                        <w:rFonts w:ascii="Arial" w:hAnsi="Arial" w:cs="Arial"/>
                      </w:rPr>
                    </w:pPr>
                    <w:r w:rsidRPr="00AF0485">
                      <w:rPr>
                        <w:rFonts w:ascii="Arial" w:hAnsi="Arial" w:cs="Arial"/>
                      </w:rPr>
                      <w:t>Línea gratuita nacional ICBF  01 8000 91 8080</w:t>
                    </w:r>
                  </w:p>
                  <w:p w:rsidR="00CA56F0" w:rsidRPr="00AF0485" w:rsidRDefault="00CA56F0" w:rsidP="00CA56F0">
                    <w:pPr>
                      <w:rPr>
                        <w:rFonts w:ascii="Arial" w:hAnsi="Arial" w:cs="Arial"/>
                      </w:rPr>
                    </w:pPr>
                    <w:r w:rsidRPr="00AF0485">
                      <w:rPr>
                        <w:rFonts w:ascii="Arial" w:hAnsi="Arial" w:cs="Arial"/>
                      </w:rPr>
                      <w:t>www.icbf.gov.co</w:t>
                    </w:r>
                  </w:p>
                  <w:p w:rsidR="00CA56F0" w:rsidRPr="00AF0485" w:rsidRDefault="00CA56F0" w:rsidP="00CA56F0">
                    <w:pPr>
                      <w:rPr>
                        <w:rFonts w:ascii="Arial" w:hAnsi="Arial" w:cs="Arial"/>
                        <w:b/>
                      </w:rPr>
                    </w:pPr>
                  </w:p>
                  <w:p w:rsidR="00CA56F0" w:rsidRPr="00AF0485" w:rsidRDefault="00CA56F0" w:rsidP="00CA56F0"/>
                </w:txbxContent>
              </v:textbox>
            </v:shape>
          </w:pict>
        </mc:Fallback>
      </mc:AlternateContent>
    </w:r>
    <w:r>
      <w:rPr>
        <w:noProof/>
        <w:lang w:val="es-CO" w:eastAsia="es-CO"/>
      </w:rPr>
      <mc:AlternateContent>
        <mc:Choice Requires="wps">
          <w:drawing>
            <wp:anchor distT="0" distB="0" distL="114300" distR="114300" simplePos="0" relativeHeight="251655168" behindDoc="0" locked="0" layoutInCell="1" allowOverlap="1">
              <wp:simplePos x="0" y="0"/>
              <wp:positionH relativeFrom="column">
                <wp:posOffset>12700</wp:posOffset>
              </wp:positionH>
              <wp:positionV relativeFrom="paragraph">
                <wp:posOffset>-48895</wp:posOffset>
              </wp:positionV>
              <wp:extent cx="5842635" cy="0"/>
              <wp:effectExtent l="12700" t="8255" r="12065" b="1079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9C2F5E" id="_x0000_t32" coordsize="21600,21600" o:spt="32" o:oned="t" path="m,l21600,21600e" filled="f">
              <v:path arrowok="t" fillok="f" o:connecttype="none"/>
              <o:lock v:ext="edit" shapetype="t"/>
            </v:shapetype>
            <v:shape id="Conector recto de flecha 9" o:spid="_x0000_s1026" type="#_x0000_t32" style="position:absolute;margin-left:1pt;margin-top:-3.85pt;width:460.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"/>
          </w:pict>
        </mc:Fallback>
      </mc:AlternateContent>
    </w:r>
    <w:r>
      <w:t xml:space="preserve">          </w:t>
    </w:r>
  </w:p>
  <w:p w:rsidR="00CA56F0" w:rsidRDefault="00CA56F0" w:rsidP="00CA56F0">
    <w:r>
      <w:rPr>
        <w:noProof/>
        <w:lang w:val="es-CO" w:eastAsia="es-CO"/>
      </w:rPr>
      <w:drawing>
        <wp:anchor distT="0" distB="0" distL="114300" distR="114300" simplePos="0" relativeHeight="251657216" behindDoc="1" locked="0" layoutInCell="1" allowOverlap="1">
          <wp:simplePos x="0" y="0"/>
          <wp:positionH relativeFrom="column">
            <wp:posOffset>3206115</wp:posOffset>
          </wp:positionH>
          <wp:positionV relativeFrom="paragraph">
            <wp:posOffset>93345</wp:posOffset>
          </wp:positionV>
          <wp:extent cx="2905125" cy="471805"/>
          <wp:effectExtent l="0" t="0" r="9525" b="0"/>
          <wp:wrapNone/>
          <wp:docPr id="4" name="Imagen 4"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6F0" w:rsidRDefault="00CA56F0" w:rsidP="00CA56F0">
    <w:r>
      <w:t xml:space="preserve">                                             </w:t>
    </w:r>
  </w:p>
  <w:p w:rsidR="00CA56F0" w:rsidRDefault="00CA56F0" w:rsidP="00CA56F0">
    <w:pPr>
      <w:tabs>
        <w:tab w:val="left" w:pos="5760"/>
      </w:tabs>
    </w:pPr>
    <w:r>
      <w:tab/>
    </w:r>
  </w:p>
  <w:p w:rsidR="00A07B39" w:rsidRDefault="00A07B39" w:rsidP="00861EDF">
    <w:pP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EFF" w:rsidRDefault="00B53EFF">
      <w:r>
        <w:separator/>
      </w:r>
    </w:p>
  </w:footnote>
  <w:footnote w:type="continuationSeparator" w:id="0">
    <w:p w:rsidR="00B53EFF" w:rsidRDefault="00B53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6F0" w:rsidRDefault="00CA56F0" w:rsidP="00CA56F0">
    <w:pPr>
      <w:pStyle w:val="Encabezado"/>
      <w:tabs>
        <w:tab w:val="clear" w:pos="8504"/>
        <w:tab w:val="right" w:pos="9214"/>
      </w:tabs>
      <w:ind w:right="-568"/>
    </w:pPr>
    <w:r>
      <w:rPr>
        <w:noProof/>
        <w:lang w:val="es-CO" w:eastAsia="es-CO"/>
      </w:rPr>
      <w:drawing>
        <wp:anchor distT="0" distB="0" distL="114300" distR="114300" simplePos="0" relativeHeight="251660288" behindDoc="1" locked="0" layoutInCell="1" allowOverlap="1">
          <wp:simplePos x="0" y="0"/>
          <wp:positionH relativeFrom="column">
            <wp:posOffset>4625340</wp:posOffset>
          </wp:positionH>
          <wp:positionV relativeFrom="paragraph">
            <wp:posOffset>-448945</wp:posOffset>
          </wp:positionV>
          <wp:extent cx="1242695" cy="600710"/>
          <wp:effectExtent l="0" t="0" r="0" b="8890"/>
          <wp:wrapNone/>
          <wp:docPr id="13" name="Imagen 13" descr="Captura de pantalla 2014-10-23 a las 14 30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de pantalla 2014-10-23 a las 14 30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69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8240" behindDoc="0" locked="0" layoutInCell="1" allowOverlap="1">
              <wp:simplePos x="0" y="0"/>
              <wp:positionH relativeFrom="column">
                <wp:posOffset>1185545</wp:posOffset>
              </wp:positionH>
              <wp:positionV relativeFrom="paragraph">
                <wp:posOffset>-665480</wp:posOffset>
              </wp:positionV>
              <wp:extent cx="3430270" cy="967740"/>
              <wp:effectExtent l="4445" t="1270" r="3810" b="254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56F0" w:rsidRPr="004A2E9D" w:rsidRDefault="00CA56F0" w:rsidP="00CA56F0">
                          <w:pPr>
                            <w:autoSpaceDE w:val="0"/>
                            <w:autoSpaceDN w:val="0"/>
                            <w:adjustRightInd w:val="0"/>
                            <w:jc w:val="center"/>
                            <w:rPr>
                              <w:rFonts w:ascii="Arial" w:hAnsi="Arial" w:cs="Arial"/>
                              <w:b/>
                            </w:rPr>
                          </w:pPr>
                          <w:r w:rsidRPr="004A2E9D">
                            <w:rPr>
                              <w:rFonts w:ascii="Arial" w:hAnsi="Arial" w:cs="Arial"/>
                              <w:b/>
                            </w:rPr>
                            <w:t>República de Colombia</w:t>
                          </w:r>
                        </w:p>
                        <w:p w:rsidR="00CA56F0" w:rsidRPr="004A2E9D" w:rsidRDefault="00CA56F0" w:rsidP="00CA56F0">
                          <w:pPr>
                            <w:autoSpaceDE w:val="0"/>
                            <w:autoSpaceDN w:val="0"/>
                            <w:adjustRightInd w:val="0"/>
                            <w:jc w:val="center"/>
                            <w:rPr>
                              <w:rFonts w:ascii="Arial" w:hAnsi="Arial" w:cs="Arial"/>
                              <w:b/>
                            </w:rPr>
                          </w:pPr>
                          <w:r w:rsidRPr="004A2E9D">
                            <w:rPr>
                              <w:rFonts w:ascii="Arial" w:hAnsi="Arial" w:cs="Arial"/>
                              <w:b/>
                            </w:rPr>
                            <w:t>Instituto Colombiano de Bienestar Familiar</w:t>
                          </w:r>
                        </w:p>
                        <w:p w:rsidR="00CA56F0" w:rsidRPr="004A2E9D" w:rsidRDefault="00CA56F0" w:rsidP="00CA56F0">
                          <w:pPr>
                            <w:autoSpaceDE w:val="0"/>
                            <w:autoSpaceDN w:val="0"/>
                            <w:adjustRightInd w:val="0"/>
                            <w:jc w:val="center"/>
                            <w:rPr>
                              <w:rFonts w:ascii="Arial" w:hAnsi="Arial" w:cs="Arial"/>
                              <w:color w:val="808080"/>
                            </w:rPr>
                          </w:pPr>
                          <w:r w:rsidRPr="004A2E9D">
                            <w:rPr>
                              <w:rFonts w:ascii="Arial" w:hAnsi="Arial" w:cs="Arial"/>
                              <w:color w:val="808080"/>
                            </w:rPr>
                            <w:t xml:space="preserve">Cecilia De la Fuente de Lleras </w:t>
                          </w:r>
                        </w:p>
                        <w:p w:rsidR="00CA56F0" w:rsidRPr="004A2E9D" w:rsidRDefault="00CA56F0" w:rsidP="00CA56F0">
                          <w:pPr>
                            <w:jc w:val="center"/>
                            <w:rPr>
                              <w:rFonts w:ascii="Arial" w:hAnsi="Arial" w:cs="Arial"/>
                              <w:b/>
                              <w:color w:val="000000"/>
                            </w:rPr>
                          </w:pPr>
                          <w:r w:rsidRPr="004A2E9D">
                            <w:rPr>
                              <w:rFonts w:ascii="Arial" w:hAnsi="Arial" w:cs="Arial"/>
                              <w:b/>
                              <w:color w:val="000000"/>
                            </w:rPr>
                            <w:t xml:space="preserve">Regional </w:t>
                          </w:r>
                          <w:r>
                            <w:rPr>
                              <w:rFonts w:ascii="Arial" w:hAnsi="Arial" w:cs="Arial"/>
                              <w:b/>
                              <w:color w:val="000000"/>
                            </w:rPr>
                            <w:t>Boyacá</w:t>
                          </w:r>
                        </w:p>
                        <w:p w:rsidR="00CA56F0" w:rsidRPr="004A2E9D" w:rsidRDefault="00CA56F0" w:rsidP="00CA56F0">
                          <w:pPr>
                            <w:jc w:val="center"/>
                            <w:rPr>
                              <w:rFonts w:ascii="Arial" w:hAnsi="Arial" w:cs="Arial"/>
                              <w:b/>
                              <w:color w:val="000000"/>
                            </w:rPr>
                          </w:pPr>
                          <w:r w:rsidRPr="004A2E9D">
                            <w:rPr>
                              <w:rFonts w:ascii="Arial" w:hAnsi="Arial" w:cs="Arial"/>
                              <w:b/>
                              <w:color w:val="000000"/>
                            </w:rPr>
                            <w:t xml:space="preserve">Centro Zonal </w:t>
                          </w:r>
                          <w:r>
                            <w:rPr>
                              <w:rFonts w:ascii="Arial" w:hAnsi="Arial" w:cs="Arial"/>
                              <w:b/>
                              <w:color w:val="000000"/>
                            </w:rPr>
                            <w:t>Chiquinquirá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2" o:spid="_x0000_s1026" type="#_x0000_t202" style="position:absolute;margin-left:93.35pt;margin-top:-52.4pt;width:270.1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" stroked="f">
              <v:textbox>
                <w:txbxContent>
                  <w:p w:rsidR="00CA56F0" w:rsidRPr="004A2E9D" w:rsidRDefault="00CA56F0" w:rsidP="00CA56F0">
                    <w:pPr>
                      <w:autoSpaceDE w:val="0"/>
                      <w:autoSpaceDN w:val="0"/>
                      <w:adjustRightInd w:val="0"/>
                      <w:jc w:val="center"/>
                      <w:rPr>
                        <w:rFonts w:ascii="Arial" w:hAnsi="Arial" w:cs="Arial"/>
                        <w:b/>
                      </w:rPr>
                    </w:pPr>
                    <w:r w:rsidRPr="004A2E9D">
                      <w:rPr>
                        <w:rFonts w:ascii="Arial" w:hAnsi="Arial" w:cs="Arial"/>
                        <w:b/>
                      </w:rPr>
                      <w:t>República de Colombia</w:t>
                    </w:r>
                  </w:p>
                  <w:p w:rsidR="00CA56F0" w:rsidRPr="004A2E9D" w:rsidRDefault="00CA56F0" w:rsidP="00CA56F0">
                    <w:pPr>
                      <w:autoSpaceDE w:val="0"/>
                      <w:autoSpaceDN w:val="0"/>
                      <w:adjustRightInd w:val="0"/>
                      <w:jc w:val="center"/>
                      <w:rPr>
                        <w:rFonts w:ascii="Arial" w:hAnsi="Arial" w:cs="Arial"/>
                        <w:b/>
                      </w:rPr>
                    </w:pPr>
                    <w:r w:rsidRPr="004A2E9D">
                      <w:rPr>
                        <w:rFonts w:ascii="Arial" w:hAnsi="Arial" w:cs="Arial"/>
                        <w:b/>
                      </w:rPr>
                      <w:t>Instituto Colombiano de Bienestar Familiar</w:t>
                    </w:r>
                  </w:p>
                  <w:p w:rsidR="00CA56F0" w:rsidRPr="004A2E9D" w:rsidRDefault="00CA56F0" w:rsidP="00CA56F0">
                    <w:pPr>
                      <w:autoSpaceDE w:val="0"/>
                      <w:autoSpaceDN w:val="0"/>
                      <w:adjustRightInd w:val="0"/>
                      <w:jc w:val="center"/>
                      <w:rPr>
                        <w:rFonts w:ascii="Arial" w:hAnsi="Arial" w:cs="Arial"/>
                        <w:color w:val="808080"/>
                      </w:rPr>
                    </w:pPr>
                    <w:r w:rsidRPr="004A2E9D">
                      <w:rPr>
                        <w:rFonts w:ascii="Arial" w:hAnsi="Arial" w:cs="Arial"/>
                        <w:color w:val="808080"/>
                      </w:rPr>
                      <w:t xml:space="preserve">Cecilia De la Fuente de Lleras </w:t>
                    </w:r>
                  </w:p>
                  <w:p w:rsidR="00CA56F0" w:rsidRPr="004A2E9D" w:rsidRDefault="00CA56F0" w:rsidP="00CA56F0">
                    <w:pPr>
                      <w:jc w:val="center"/>
                      <w:rPr>
                        <w:rFonts w:ascii="Arial" w:hAnsi="Arial" w:cs="Arial"/>
                        <w:b/>
                        <w:color w:val="000000"/>
                      </w:rPr>
                    </w:pPr>
                    <w:r w:rsidRPr="004A2E9D">
                      <w:rPr>
                        <w:rFonts w:ascii="Arial" w:hAnsi="Arial" w:cs="Arial"/>
                        <w:b/>
                        <w:color w:val="000000"/>
                      </w:rPr>
                      <w:t xml:space="preserve">Regional </w:t>
                    </w:r>
                    <w:r>
                      <w:rPr>
                        <w:rFonts w:ascii="Arial" w:hAnsi="Arial" w:cs="Arial"/>
                        <w:b/>
                        <w:color w:val="000000"/>
                      </w:rPr>
                      <w:t>Boyacá</w:t>
                    </w:r>
                  </w:p>
                  <w:p w:rsidR="00CA56F0" w:rsidRPr="004A2E9D" w:rsidRDefault="00CA56F0" w:rsidP="00CA56F0">
                    <w:pPr>
                      <w:jc w:val="center"/>
                      <w:rPr>
                        <w:rFonts w:ascii="Arial" w:hAnsi="Arial" w:cs="Arial"/>
                        <w:b/>
                        <w:color w:val="000000"/>
                      </w:rPr>
                    </w:pPr>
                    <w:r w:rsidRPr="004A2E9D">
                      <w:rPr>
                        <w:rFonts w:ascii="Arial" w:hAnsi="Arial" w:cs="Arial"/>
                        <w:b/>
                        <w:color w:val="000000"/>
                      </w:rPr>
                      <w:t xml:space="preserve">Centro Zonal </w:t>
                    </w:r>
                    <w:r>
                      <w:rPr>
                        <w:rFonts w:ascii="Arial" w:hAnsi="Arial" w:cs="Arial"/>
                        <w:b/>
                        <w:color w:val="000000"/>
                      </w:rPr>
                      <w:t>Chiquinquirá</w:t>
                    </w:r>
                  </w:p>
                </w:txbxContent>
              </v:textbox>
            </v:shape>
          </w:pict>
        </mc:Fallback>
      </mc:AlternateContent>
    </w:r>
    <w:r>
      <w:rPr>
        <w:noProof/>
        <w:lang w:val="es-CO" w:eastAsia="es-CO"/>
      </w:rPr>
      <w:drawing>
        <wp:anchor distT="0" distB="0" distL="114300" distR="114300" simplePos="0" relativeHeight="251659264" behindDoc="1" locked="0" layoutInCell="1" allowOverlap="1">
          <wp:simplePos x="0" y="0"/>
          <wp:positionH relativeFrom="column">
            <wp:posOffset>0</wp:posOffset>
          </wp:positionH>
          <wp:positionV relativeFrom="paragraph">
            <wp:posOffset>-459740</wp:posOffset>
          </wp:positionV>
          <wp:extent cx="600075" cy="742950"/>
          <wp:effectExtent l="0" t="0" r="9525" b="0"/>
          <wp:wrapNone/>
          <wp:docPr id="11" name="Imagen 11"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07B39" w:rsidRDefault="00A07B39" w:rsidP="009E56C9">
    <w:pPr>
      <w:pStyle w:val="Encabezado"/>
      <w:tabs>
        <w:tab w:val="clear" w:pos="8504"/>
        <w:tab w:val="right" w:pos="9214"/>
      </w:tabs>
      <w:ind w:right="-568"/>
    </w:pPr>
    <w:r>
      <w:t xml:space="preserve">                                                                                                                                                                                                                                                             </w:t>
    </w:r>
  </w:p>
  <w:p w:rsidR="00A07B39" w:rsidRPr="009E56C9" w:rsidRDefault="00A07B39" w:rsidP="009E56C9">
    <w:pPr>
      <w:pStyle w:val="Encabezado"/>
    </w:pPr>
    <w:r>
      <w:rPr>
        <w:noProof/>
        <w:lang w:val="es-CO" w:eastAsia="es-CO"/>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116205</wp:posOffset>
              </wp:positionV>
              <wp:extent cx="5842635" cy="0"/>
              <wp:effectExtent l="9525" t="11430" r="5715" b="762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77F4D" id="_x0000_t32" coordsize="21600,21600" o:spt="32" o:oned="t" path="m,l21600,21600e" filled="f">
              <v:path arrowok="t" fillok="f" o:connecttype="none"/>
              <o:lock v:ext="edit" shapetype="t"/>
            </v:shapetype>
            <v:shape id="AutoShape 4" o:spid="_x0000_s1026" type="#_x0000_t32" style="position:absolute;margin-left:0;margin-top:9.15pt;width:460.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tG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A6CAE1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70218"/>
    <w:multiLevelType w:val="hybridMultilevel"/>
    <w:tmpl w:val="124670A6"/>
    <w:lvl w:ilvl="0" w:tplc="240A0001">
      <w:start w:val="1"/>
      <w:numFmt w:val="bullet"/>
      <w:lvlText w:val=""/>
      <w:lvlJc w:val="left"/>
      <w:pPr>
        <w:ind w:left="720" w:hanging="360"/>
      </w:pPr>
      <w:rPr>
        <w:rFonts w:ascii="Symbol" w:hAnsi="Symbol" w:hint="default"/>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AFF121D"/>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28F33DA"/>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4DF621B"/>
    <w:multiLevelType w:val="hybridMultilevel"/>
    <w:tmpl w:val="FA0646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880B8B"/>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E0445B4"/>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01E71E2"/>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D964725"/>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9380E24"/>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B0150C3"/>
    <w:multiLevelType w:val="hybridMultilevel"/>
    <w:tmpl w:val="328A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B7818CF"/>
    <w:multiLevelType w:val="hybridMultilevel"/>
    <w:tmpl w:val="A7E6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76642CB0"/>
    <w:multiLevelType w:val="hybridMultilevel"/>
    <w:tmpl w:val="D5526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6"/>
  </w:num>
  <w:num w:numId="6">
    <w:abstractNumId w:val="5"/>
  </w:num>
  <w:num w:numId="7">
    <w:abstractNumId w:val="3"/>
  </w:num>
  <w:num w:numId="8">
    <w:abstractNumId w:val="9"/>
  </w:num>
  <w:num w:numId="9">
    <w:abstractNumId w:val="10"/>
  </w:num>
  <w:num w:numId="10">
    <w:abstractNumId w:val="4"/>
  </w:num>
  <w:num w:numId="11">
    <w:abstractNumId w:val="12"/>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B5"/>
    <w:rsid w:val="00001096"/>
    <w:rsid w:val="00002CF2"/>
    <w:rsid w:val="00014734"/>
    <w:rsid w:val="00014D6F"/>
    <w:rsid w:val="000151B0"/>
    <w:rsid w:val="000177E6"/>
    <w:rsid w:val="00020E53"/>
    <w:rsid w:val="00022415"/>
    <w:rsid w:val="00022902"/>
    <w:rsid w:val="00024AF9"/>
    <w:rsid w:val="00024C6F"/>
    <w:rsid w:val="000261D9"/>
    <w:rsid w:val="0002620C"/>
    <w:rsid w:val="000305DB"/>
    <w:rsid w:val="000306DE"/>
    <w:rsid w:val="00030C74"/>
    <w:rsid w:val="000313AE"/>
    <w:rsid w:val="00032194"/>
    <w:rsid w:val="000341BF"/>
    <w:rsid w:val="00036497"/>
    <w:rsid w:val="00036868"/>
    <w:rsid w:val="00036DA4"/>
    <w:rsid w:val="00037CD6"/>
    <w:rsid w:val="00040081"/>
    <w:rsid w:val="000408DF"/>
    <w:rsid w:val="0004238F"/>
    <w:rsid w:val="00042A4C"/>
    <w:rsid w:val="00042B26"/>
    <w:rsid w:val="0004514E"/>
    <w:rsid w:val="0004570A"/>
    <w:rsid w:val="00050614"/>
    <w:rsid w:val="00050EE0"/>
    <w:rsid w:val="000528B5"/>
    <w:rsid w:val="000531C9"/>
    <w:rsid w:val="00055F63"/>
    <w:rsid w:val="00057818"/>
    <w:rsid w:val="000610EC"/>
    <w:rsid w:val="000612B7"/>
    <w:rsid w:val="00061ABA"/>
    <w:rsid w:val="00065D13"/>
    <w:rsid w:val="00070B92"/>
    <w:rsid w:val="0007297B"/>
    <w:rsid w:val="00073DA4"/>
    <w:rsid w:val="0007466E"/>
    <w:rsid w:val="000773AC"/>
    <w:rsid w:val="00077C72"/>
    <w:rsid w:val="00080F2C"/>
    <w:rsid w:val="00081386"/>
    <w:rsid w:val="00081763"/>
    <w:rsid w:val="00085481"/>
    <w:rsid w:val="000863E8"/>
    <w:rsid w:val="000874B2"/>
    <w:rsid w:val="0009081C"/>
    <w:rsid w:val="00092B20"/>
    <w:rsid w:val="00093C74"/>
    <w:rsid w:val="00094AD9"/>
    <w:rsid w:val="00094F83"/>
    <w:rsid w:val="00097331"/>
    <w:rsid w:val="000A0369"/>
    <w:rsid w:val="000A4B8F"/>
    <w:rsid w:val="000A736B"/>
    <w:rsid w:val="000A7849"/>
    <w:rsid w:val="000A7A8D"/>
    <w:rsid w:val="000B0DCC"/>
    <w:rsid w:val="000B10C3"/>
    <w:rsid w:val="000B20B0"/>
    <w:rsid w:val="000B5104"/>
    <w:rsid w:val="000B5702"/>
    <w:rsid w:val="000B6638"/>
    <w:rsid w:val="000B6AA5"/>
    <w:rsid w:val="000B7463"/>
    <w:rsid w:val="000C0CEC"/>
    <w:rsid w:val="000C22EF"/>
    <w:rsid w:val="000C3171"/>
    <w:rsid w:val="000C3FA9"/>
    <w:rsid w:val="000C438A"/>
    <w:rsid w:val="000C4D10"/>
    <w:rsid w:val="000C4FC0"/>
    <w:rsid w:val="000C4FC4"/>
    <w:rsid w:val="000C5A94"/>
    <w:rsid w:val="000C7500"/>
    <w:rsid w:val="000D0B1F"/>
    <w:rsid w:val="000D16A6"/>
    <w:rsid w:val="000D1CC0"/>
    <w:rsid w:val="000D2665"/>
    <w:rsid w:val="000D36A6"/>
    <w:rsid w:val="000D7857"/>
    <w:rsid w:val="000E5562"/>
    <w:rsid w:val="000E6F9D"/>
    <w:rsid w:val="000F08B9"/>
    <w:rsid w:val="000F09BE"/>
    <w:rsid w:val="000F1963"/>
    <w:rsid w:val="000F1E92"/>
    <w:rsid w:val="000F3C8C"/>
    <w:rsid w:val="000F5346"/>
    <w:rsid w:val="000F5832"/>
    <w:rsid w:val="000F64C0"/>
    <w:rsid w:val="001008B4"/>
    <w:rsid w:val="00101E75"/>
    <w:rsid w:val="00103291"/>
    <w:rsid w:val="00103ACE"/>
    <w:rsid w:val="001059C7"/>
    <w:rsid w:val="00106E10"/>
    <w:rsid w:val="00107BD4"/>
    <w:rsid w:val="00110C36"/>
    <w:rsid w:val="00112803"/>
    <w:rsid w:val="001140A2"/>
    <w:rsid w:val="00116454"/>
    <w:rsid w:val="001166CE"/>
    <w:rsid w:val="00116BB5"/>
    <w:rsid w:val="00121BB0"/>
    <w:rsid w:val="001252C7"/>
    <w:rsid w:val="001269D9"/>
    <w:rsid w:val="00131628"/>
    <w:rsid w:val="00132629"/>
    <w:rsid w:val="00137B18"/>
    <w:rsid w:val="00141004"/>
    <w:rsid w:val="00141056"/>
    <w:rsid w:val="0014186D"/>
    <w:rsid w:val="0014558E"/>
    <w:rsid w:val="0014615A"/>
    <w:rsid w:val="001461E9"/>
    <w:rsid w:val="00146C79"/>
    <w:rsid w:val="0014770A"/>
    <w:rsid w:val="001507E7"/>
    <w:rsid w:val="001520E5"/>
    <w:rsid w:val="00153047"/>
    <w:rsid w:val="00160B3A"/>
    <w:rsid w:val="00160CAB"/>
    <w:rsid w:val="00161B51"/>
    <w:rsid w:val="001647F5"/>
    <w:rsid w:val="00166893"/>
    <w:rsid w:val="00166B02"/>
    <w:rsid w:val="00167121"/>
    <w:rsid w:val="00170645"/>
    <w:rsid w:val="00171537"/>
    <w:rsid w:val="00173052"/>
    <w:rsid w:val="00175538"/>
    <w:rsid w:val="001778D4"/>
    <w:rsid w:val="001826CF"/>
    <w:rsid w:val="00182F00"/>
    <w:rsid w:val="00183A5C"/>
    <w:rsid w:val="0018428C"/>
    <w:rsid w:val="0018457D"/>
    <w:rsid w:val="0018577A"/>
    <w:rsid w:val="00186C10"/>
    <w:rsid w:val="00190F04"/>
    <w:rsid w:val="0019122D"/>
    <w:rsid w:val="00192F34"/>
    <w:rsid w:val="00195E5B"/>
    <w:rsid w:val="00197CDE"/>
    <w:rsid w:val="001A22DC"/>
    <w:rsid w:val="001A27C9"/>
    <w:rsid w:val="001A2828"/>
    <w:rsid w:val="001A2834"/>
    <w:rsid w:val="001A3275"/>
    <w:rsid w:val="001A3AB2"/>
    <w:rsid w:val="001A6D30"/>
    <w:rsid w:val="001A72A2"/>
    <w:rsid w:val="001B1890"/>
    <w:rsid w:val="001B55B4"/>
    <w:rsid w:val="001B5C64"/>
    <w:rsid w:val="001C1BB8"/>
    <w:rsid w:val="001C235E"/>
    <w:rsid w:val="001C4BCC"/>
    <w:rsid w:val="001C51DC"/>
    <w:rsid w:val="001C5C5F"/>
    <w:rsid w:val="001C7191"/>
    <w:rsid w:val="001C7744"/>
    <w:rsid w:val="001D085B"/>
    <w:rsid w:val="001D1C2E"/>
    <w:rsid w:val="001D3DF3"/>
    <w:rsid w:val="001D4C1F"/>
    <w:rsid w:val="001D5689"/>
    <w:rsid w:val="001D5BAB"/>
    <w:rsid w:val="001D61AA"/>
    <w:rsid w:val="001D6658"/>
    <w:rsid w:val="001D7EEF"/>
    <w:rsid w:val="001E0097"/>
    <w:rsid w:val="001E1005"/>
    <w:rsid w:val="001E2211"/>
    <w:rsid w:val="001E5B4B"/>
    <w:rsid w:val="001E73CE"/>
    <w:rsid w:val="001E776C"/>
    <w:rsid w:val="001F1D88"/>
    <w:rsid w:val="001F5AE0"/>
    <w:rsid w:val="001F64AA"/>
    <w:rsid w:val="001F7368"/>
    <w:rsid w:val="001F7FD4"/>
    <w:rsid w:val="0020239C"/>
    <w:rsid w:val="002030AC"/>
    <w:rsid w:val="00207C46"/>
    <w:rsid w:val="00211976"/>
    <w:rsid w:val="00214D0D"/>
    <w:rsid w:val="00215066"/>
    <w:rsid w:val="00216667"/>
    <w:rsid w:val="002210DD"/>
    <w:rsid w:val="00222603"/>
    <w:rsid w:val="00222AAE"/>
    <w:rsid w:val="00222BC5"/>
    <w:rsid w:val="002255BE"/>
    <w:rsid w:val="00231760"/>
    <w:rsid w:val="002319B2"/>
    <w:rsid w:val="00233A25"/>
    <w:rsid w:val="00233EE4"/>
    <w:rsid w:val="00235A3A"/>
    <w:rsid w:val="002379FE"/>
    <w:rsid w:val="00243BB9"/>
    <w:rsid w:val="002476E0"/>
    <w:rsid w:val="00247F19"/>
    <w:rsid w:val="00250223"/>
    <w:rsid w:val="0025302B"/>
    <w:rsid w:val="00256E40"/>
    <w:rsid w:val="0026064A"/>
    <w:rsid w:val="002609D3"/>
    <w:rsid w:val="00260FC7"/>
    <w:rsid w:val="00260FD4"/>
    <w:rsid w:val="002620FD"/>
    <w:rsid w:val="00263AE8"/>
    <w:rsid w:val="0026404A"/>
    <w:rsid w:val="002701D6"/>
    <w:rsid w:val="00270638"/>
    <w:rsid w:val="00273C18"/>
    <w:rsid w:val="0027404B"/>
    <w:rsid w:val="0027410C"/>
    <w:rsid w:val="0027466E"/>
    <w:rsid w:val="002746F5"/>
    <w:rsid w:val="00277EA9"/>
    <w:rsid w:val="00280404"/>
    <w:rsid w:val="0028085F"/>
    <w:rsid w:val="00282F3B"/>
    <w:rsid w:val="002838A7"/>
    <w:rsid w:val="0028413A"/>
    <w:rsid w:val="00284BED"/>
    <w:rsid w:val="00290CE1"/>
    <w:rsid w:val="00292FF9"/>
    <w:rsid w:val="002934C8"/>
    <w:rsid w:val="00295553"/>
    <w:rsid w:val="00295C69"/>
    <w:rsid w:val="00295E01"/>
    <w:rsid w:val="002976BB"/>
    <w:rsid w:val="002A0192"/>
    <w:rsid w:val="002A10B6"/>
    <w:rsid w:val="002A2C1E"/>
    <w:rsid w:val="002A3F47"/>
    <w:rsid w:val="002A4375"/>
    <w:rsid w:val="002B074D"/>
    <w:rsid w:val="002B199D"/>
    <w:rsid w:val="002B3016"/>
    <w:rsid w:val="002B464F"/>
    <w:rsid w:val="002C1608"/>
    <w:rsid w:val="002C1642"/>
    <w:rsid w:val="002C1C9A"/>
    <w:rsid w:val="002C1DAB"/>
    <w:rsid w:val="002C2539"/>
    <w:rsid w:val="002C2DE4"/>
    <w:rsid w:val="002C30D9"/>
    <w:rsid w:val="002C3553"/>
    <w:rsid w:val="002C3B00"/>
    <w:rsid w:val="002C433A"/>
    <w:rsid w:val="002C5C34"/>
    <w:rsid w:val="002C7CC5"/>
    <w:rsid w:val="002D0627"/>
    <w:rsid w:val="002D10B4"/>
    <w:rsid w:val="002D114D"/>
    <w:rsid w:val="002D2056"/>
    <w:rsid w:val="002D2FE1"/>
    <w:rsid w:val="002D664D"/>
    <w:rsid w:val="002D6830"/>
    <w:rsid w:val="002D6CD5"/>
    <w:rsid w:val="002D79C6"/>
    <w:rsid w:val="002E0A14"/>
    <w:rsid w:val="002E16BC"/>
    <w:rsid w:val="002E39D8"/>
    <w:rsid w:val="002E4411"/>
    <w:rsid w:val="002E4DA5"/>
    <w:rsid w:val="002E5439"/>
    <w:rsid w:val="002E5670"/>
    <w:rsid w:val="002E6A50"/>
    <w:rsid w:val="002E6EE8"/>
    <w:rsid w:val="002F03AD"/>
    <w:rsid w:val="002F0820"/>
    <w:rsid w:val="002F1615"/>
    <w:rsid w:val="002F30CF"/>
    <w:rsid w:val="002F371B"/>
    <w:rsid w:val="002F4508"/>
    <w:rsid w:val="002F4B70"/>
    <w:rsid w:val="002F5D2C"/>
    <w:rsid w:val="002F6209"/>
    <w:rsid w:val="00303C44"/>
    <w:rsid w:val="00303D9F"/>
    <w:rsid w:val="00303FEA"/>
    <w:rsid w:val="0030549F"/>
    <w:rsid w:val="00306300"/>
    <w:rsid w:val="003069FB"/>
    <w:rsid w:val="00307922"/>
    <w:rsid w:val="00307EE5"/>
    <w:rsid w:val="00315904"/>
    <w:rsid w:val="00316D74"/>
    <w:rsid w:val="00317738"/>
    <w:rsid w:val="0032544C"/>
    <w:rsid w:val="003325B9"/>
    <w:rsid w:val="00332993"/>
    <w:rsid w:val="00333741"/>
    <w:rsid w:val="00335FF2"/>
    <w:rsid w:val="00337EB0"/>
    <w:rsid w:val="00340301"/>
    <w:rsid w:val="00340BB2"/>
    <w:rsid w:val="00340DD5"/>
    <w:rsid w:val="00343BDF"/>
    <w:rsid w:val="00346409"/>
    <w:rsid w:val="0034672E"/>
    <w:rsid w:val="00350476"/>
    <w:rsid w:val="0035106A"/>
    <w:rsid w:val="00352215"/>
    <w:rsid w:val="00352E71"/>
    <w:rsid w:val="00355D20"/>
    <w:rsid w:val="00356FD5"/>
    <w:rsid w:val="00357C95"/>
    <w:rsid w:val="003613A0"/>
    <w:rsid w:val="003613C7"/>
    <w:rsid w:val="003614DB"/>
    <w:rsid w:val="0036221F"/>
    <w:rsid w:val="00363894"/>
    <w:rsid w:val="0036398B"/>
    <w:rsid w:val="0036502E"/>
    <w:rsid w:val="003653FA"/>
    <w:rsid w:val="00366482"/>
    <w:rsid w:val="00367B2B"/>
    <w:rsid w:val="00367C14"/>
    <w:rsid w:val="003714FF"/>
    <w:rsid w:val="00372440"/>
    <w:rsid w:val="003724C6"/>
    <w:rsid w:val="00372875"/>
    <w:rsid w:val="0037770C"/>
    <w:rsid w:val="00377AEB"/>
    <w:rsid w:val="0038065E"/>
    <w:rsid w:val="00380F4C"/>
    <w:rsid w:val="00381989"/>
    <w:rsid w:val="00384851"/>
    <w:rsid w:val="00385F3F"/>
    <w:rsid w:val="00387CC3"/>
    <w:rsid w:val="003903DF"/>
    <w:rsid w:val="00390480"/>
    <w:rsid w:val="00397575"/>
    <w:rsid w:val="003A0C11"/>
    <w:rsid w:val="003A1AEF"/>
    <w:rsid w:val="003A2441"/>
    <w:rsid w:val="003A2A8B"/>
    <w:rsid w:val="003A2B58"/>
    <w:rsid w:val="003A34D8"/>
    <w:rsid w:val="003A35E6"/>
    <w:rsid w:val="003A7171"/>
    <w:rsid w:val="003A7A3C"/>
    <w:rsid w:val="003A7FBB"/>
    <w:rsid w:val="003B0509"/>
    <w:rsid w:val="003B202E"/>
    <w:rsid w:val="003B22DC"/>
    <w:rsid w:val="003B3B7C"/>
    <w:rsid w:val="003B5A0C"/>
    <w:rsid w:val="003C7CF5"/>
    <w:rsid w:val="003D08A0"/>
    <w:rsid w:val="003D4B98"/>
    <w:rsid w:val="003D5D96"/>
    <w:rsid w:val="003D634D"/>
    <w:rsid w:val="003D7F14"/>
    <w:rsid w:val="003E0144"/>
    <w:rsid w:val="003E2923"/>
    <w:rsid w:val="003E4231"/>
    <w:rsid w:val="003E5714"/>
    <w:rsid w:val="003E5BE0"/>
    <w:rsid w:val="003E60C9"/>
    <w:rsid w:val="003E6A6B"/>
    <w:rsid w:val="003F05F2"/>
    <w:rsid w:val="003F0C51"/>
    <w:rsid w:val="003F131C"/>
    <w:rsid w:val="003F2001"/>
    <w:rsid w:val="003F317C"/>
    <w:rsid w:val="003F3BF7"/>
    <w:rsid w:val="003F534A"/>
    <w:rsid w:val="003F5428"/>
    <w:rsid w:val="00401F82"/>
    <w:rsid w:val="00403086"/>
    <w:rsid w:val="004055DF"/>
    <w:rsid w:val="004059C4"/>
    <w:rsid w:val="00405F51"/>
    <w:rsid w:val="00407381"/>
    <w:rsid w:val="00407D09"/>
    <w:rsid w:val="00410C95"/>
    <w:rsid w:val="00411460"/>
    <w:rsid w:val="00413311"/>
    <w:rsid w:val="0041340C"/>
    <w:rsid w:val="00413427"/>
    <w:rsid w:val="00413A04"/>
    <w:rsid w:val="00414401"/>
    <w:rsid w:val="00414687"/>
    <w:rsid w:val="004151CC"/>
    <w:rsid w:val="0041617A"/>
    <w:rsid w:val="004161EF"/>
    <w:rsid w:val="00416EED"/>
    <w:rsid w:val="00417796"/>
    <w:rsid w:val="00422362"/>
    <w:rsid w:val="004227D7"/>
    <w:rsid w:val="00422E05"/>
    <w:rsid w:val="00424145"/>
    <w:rsid w:val="004314DB"/>
    <w:rsid w:val="004316ED"/>
    <w:rsid w:val="004345A6"/>
    <w:rsid w:val="00435BF0"/>
    <w:rsid w:val="00436C10"/>
    <w:rsid w:val="0043713D"/>
    <w:rsid w:val="004401B1"/>
    <w:rsid w:val="00440727"/>
    <w:rsid w:val="00441B15"/>
    <w:rsid w:val="00441C7A"/>
    <w:rsid w:val="00441F53"/>
    <w:rsid w:val="00442B54"/>
    <w:rsid w:val="00443827"/>
    <w:rsid w:val="0044445A"/>
    <w:rsid w:val="00447F0D"/>
    <w:rsid w:val="00447F96"/>
    <w:rsid w:val="00451041"/>
    <w:rsid w:val="004528BD"/>
    <w:rsid w:val="004531D4"/>
    <w:rsid w:val="00453502"/>
    <w:rsid w:val="0045367A"/>
    <w:rsid w:val="004556CD"/>
    <w:rsid w:val="00456353"/>
    <w:rsid w:val="00457063"/>
    <w:rsid w:val="00457291"/>
    <w:rsid w:val="00462C46"/>
    <w:rsid w:val="00464C4D"/>
    <w:rsid w:val="0046617C"/>
    <w:rsid w:val="00467AD6"/>
    <w:rsid w:val="00473203"/>
    <w:rsid w:val="00474404"/>
    <w:rsid w:val="00474DD2"/>
    <w:rsid w:val="00474F90"/>
    <w:rsid w:val="00475C63"/>
    <w:rsid w:val="00475CE4"/>
    <w:rsid w:val="00477789"/>
    <w:rsid w:val="00481440"/>
    <w:rsid w:val="00482F3B"/>
    <w:rsid w:val="00483D89"/>
    <w:rsid w:val="00484FE1"/>
    <w:rsid w:val="0048598C"/>
    <w:rsid w:val="00486847"/>
    <w:rsid w:val="0049141C"/>
    <w:rsid w:val="0049386A"/>
    <w:rsid w:val="00495DA7"/>
    <w:rsid w:val="0049625D"/>
    <w:rsid w:val="004963AC"/>
    <w:rsid w:val="00496A9C"/>
    <w:rsid w:val="00497691"/>
    <w:rsid w:val="00497BB6"/>
    <w:rsid w:val="00497E7B"/>
    <w:rsid w:val="004A00D5"/>
    <w:rsid w:val="004A391D"/>
    <w:rsid w:val="004A4E9D"/>
    <w:rsid w:val="004A4F74"/>
    <w:rsid w:val="004A51C4"/>
    <w:rsid w:val="004A525C"/>
    <w:rsid w:val="004A6D2D"/>
    <w:rsid w:val="004A70EF"/>
    <w:rsid w:val="004B101F"/>
    <w:rsid w:val="004B35F8"/>
    <w:rsid w:val="004B39BE"/>
    <w:rsid w:val="004B3BC5"/>
    <w:rsid w:val="004B6895"/>
    <w:rsid w:val="004B72EB"/>
    <w:rsid w:val="004B7961"/>
    <w:rsid w:val="004C0337"/>
    <w:rsid w:val="004C166B"/>
    <w:rsid w:val="004C4753"/>
    <w:rsid w:val="004C5A5F"/>
    <w:rsid w:val="004C7BB0"/>
    <w:rsid w:val="004D10CE"/>
    <w:rsid w:val="004D191E"/>
    <w:rsid w:val="004D1E58"/>
    <w:rsid w:val="004D2590"/>
    <w:rsid w:val="004D47B2"/>
    <w:rsid w:val="004D4E7B"/>
    <w:rsid w:val="004D5D00"/>
    <w:rsid w:val="004D654A"/>
    <w:rsid w:val="004E02B4"/>
    <w:rsid w:val="004E0FC3"/>
    <w:rsid w:val="004E1034"/>
    <w:rsid w:val="004E2217"/>
    <w:rsid w:val="004E3428"/>
    <w:rsid w:val="004E5169"/>
    <w:rsid w:val="004E5911"/>
    <w:rsid w:val="004E68D9"/>
    <w:rsid w:val="004E6BF4"/>
    <w:rsid w:val="004E70A8"/>
    <w:rsid w:val="004E7CF2"/>
    <w:rsid w:val="004F06FD"/>
    <w:rsid w:val="004F1492"/>
    <w:rsid w:val="004F20D1"/>
    <w:rsid w:val="004F368C"/>
    <w:rsid w:val="004F3BB1"/>
    <w:rsid w:val="004F76C3"/>
    <w:rsid w:val="00502615"/>
    <w:rsid w:val="005042C0"/>
    <w:rsid w:val="00506D67"/>
    <w:rsid w:val="00506D83"/>
    <w:rsid w:val="00510883"/>
    <w:rsid w:val="00510F83"/>
    <w:rsid w:val="00511174"/>
    <w:rsid w:val="00513701"/>
    <w:rsid w:val="00513A7C"/>
    <w:rsid w:val="0051401E"/>
    <w:rsid w:val="0051499D"/>
    <w:rsid w:val="00514C6C"/>
    <w:rsid w:val="00521268"/>
    <w:rsid w:val="00521DC4"/>
    <w:rsid w:val="00524025"/>
    <w:rsid w:val="0052528A"/>
    <w:rsid w:val="00525DDF"/>
    <w:rsid w:val="005266B3"/>
    <w:rsid w:val="00526E3D"/>
    <w:rsid w:val="00527A68"/>
    <w:rsid w:val="00530DA9"/>
    <w:rsid w:val="00531ED8"/>
    <w:rsid w:val="00533591"/>
    <w:rsid w:val="00533A3E"/>
    <w:rsid w:val="00537AF0"/>
    <w:rsid w:val="00537CCE"/>
    <w:rsid w:val="00537D7E"/>
    <w:rsid w:val="00540F49"/>
    <w:rsid w:val="00541DFA"/>
    <w:rsid w:val="005430DC"/>
    <w:rsid w:val="00546BF7"/>
    <w:rsid w:val="005476C8"/>
    <w:rsid w:val="005503AA"/>
    <w:rsid w:val="00551767"/>
    <w:rsid w:val="0055290E"/>
    <w:rsid w:val="00554EDD"/>
    <w:rsid w:val="00555155"/>
    <w:rsid w:val="00555799"/>
    <w:rsid w:val="005558C7"/>
    <w:rsid w:val="00556C1E"/>
    <w:rsid w:val="00557239"/>
    <w:rsid w:val="00557AC1"/>
    <w:rsid w:val="00561214"/>
    <w:rsid w:val="00561498"/>
    <w:rsid w:val="00561CBB"/>
    <w:rsid w:val="0056246E"/>
    <w:rsid w:val="00562600"/>
    <w:rsid w:val="005662ED"/>
    <w:rsid w:val="0056763D"/>
    <w:rsid w:val="00570B95"/>
    <w:rsid w:val="00571B69"/>
    <w:rsid w:val="005725DE"/>
    <w:rsid w:val="00572D16"/>
    <w:rsid w:val="00573A85"/>
    <w:rsid w:val="005750F7"/>
    <w:rsid w:val="00575DF4"/>
    <w:rsid w:val="00577F93"/>
    <w:rsid w:val="0058077D"/>
    <w:rsid w:val="0058096F"/>
    <w:rsid w:val="0058122E"/>
    <w:rsid w:val="00581D19"/>
    <w:rsid w:val="00583F14"/>
    <w:rsid w:val="00583FE5"/>
    <w:rsid w:val="00584F2E"/>
    <w:rsid w:val="00585074"/>
    <w:rsid w:val="00590209"/>
    <w:rsid w:val="00593ADA"/>
    <w:rsid w:val="005A0B41"/>
    <w:rsid w:val="005A5995"/>
    <w:rsid w:val="005A7C66"/>
    <w:rsid w:val="005B1A58"/>
    <w:rsid w:val="005B4A7F"/>
    <w:rsid w:val="005B5A33"/>
    <w:rsid w:val="005B74F9"/>
    <w:rsid w:val="005B7DC7"/>
    <w:rsid w:val="005B7EAF"/>
    <w:rsid w:val="005C08EE"/>
    <w:rsid w:val="005C09F1"/>
    <w:rsid w:val="005C29E8"/>
    <w:rsid w:val="005C31C1"/>
    <w:rsid w:val="005C6397"/>
    <w:rsid w:val="005C6C4F"/>
    <w:rsid w:val="005D015C"/>
    <w:rsid w:val="005D139E"/>
    <w:rsid w:val="005D2343"/>
    <w:rsid w:val="005D2DBD"/>
    <w:rsid w:val="005D57E6"/>
    <w:rsid w:val="005D65FD"/>
    <w:rsid w:val="005D6FF3"/>
    <w:rsid w:val="005E1458"/>
    <w:rsid w:val="005E1FD5"/>
    <w:rsid w:val="005E3449"/>
    <w:rsid w:val="005E3BF0"/>
    <w:rsid w:val="005E4BE6"/>
    <w:rsid w:val="005E5466"/>
    <w:rsid w:val="005E653E"/>
    <w:rsid w:val="005F1867"/>
    <w:rsid w:val="005F520F"/>
    <w:rsid w:val="005F6558"/>
    <w:rsid w:val="005F74C5"/>
    <w:rsid w:val="006007CA"/>
    <w:rsid w:val="006016A9"/>
    <w:rsid w:val="00601C1A"/>
    <w:rsid w:val="00601C5B"/>
    <w:rsid w:val="00601F61"/>
    <w:rsid w:val="00602F0C"/>
    <w:rsid w:val="00607ADB"/>
    <w:rsid w:val="00607BAA"/>
    <w:rsid w:val="00607C41"/>
    <w:rsid w:val="0061033F"/>
    <w:rsid w:val="0061092E"/>
    <w:rsid w:val="0061274D"/>
    <w:rsid w:val="006131C1"/>
    <w:rsid w:val="0061364C"/>
    <w:rsid w:val="00613BC1"/>
    <w:rsid w:val="006159E2"/>
    <w:rsid w:val="00617A3F"/>
    <w:rsid w:val="0062390B"/>
    <w:rsid w:val="00623E5D"/>
    <w:rsid w:val="00623F60"/>
    <w:rsid w:val="00624159"/>
    <w:rsid w:val="00624B30"/>
    <w:rsid w:val="00625562"/>
    <w:rsid w:val="006267B9"/>
    <w:rsid w:val="00626C79"/>
    <w:rsid w:val="00630171"/>
    <w:rsid w:val="00630673"/>
    <w:rsid w:val="00631339"/>
    <w:rsid w:val="00633008"/>
    <w:rsid w:val="00634AF2"/>
    <w:rsid w:val="00635FFA"/>
    <w:rsid w:val="006369BD"/>
    <w:rsid w:val="00637438"/>
    <w:rsid w:val="0063775E"/>
    <w:rsid w:val="006409FE"/>
    <w:rsid w:val="00642C8D"/>
    <w:rsid w:val="00643C64"/>
    <w:rsid w:val="006463A7"/>
    <w:rsid w:val="0064642D"/>
    <w:rsid w:val="00650035"/>
    <w:rsid w:val="00650CFC"/>
    <w:rsid w:val="0065321D"/>
    <w:rsid w:val="0065444C"/>
    <w:rsid w:val="00654E1A"/>
    <w:rsid w:val="006553B2"/>
    <w:rsid w:val="006567CE"/>
    <w:rsid w:val="00657331"/>
    <w:rsid w:val="00657B25"/>
    <w:rsid w:val="00660078"/>
    <w:rsid w:val="006615BB"/>
    <w:rsid w:val="006631C8"/>
    <w:rsid w:val="006637DA"/>
    <w:rsid w:val="006640FA"/>
    <w:rsid w:val="0066475D"/>
    <w:rsid w:val="00664827"/>
    <w:rsid w:val="0066641F"/>
    <w:rsid w:val="006666D7"/>
    <w:rsid w:val="0067067F"/>
    <w:rsid w:val="0067296D"/>
    <w:rsid w:val="00676290"/>
    <w:rsid w:val="0067633C"/>
    <w:rsid w:val="00676597"/>
    <w:rsid w:val="00683025"/>
    <w:rsid w:val="00683D21"/>
    <w:rsid w:val="00684B9C"/>
    <w:rsid w:val="00692452"/>
    <w:rsid w:val="00692E16"/>
    <w:rsid w:val="006936E8"/>
    <w:rsid w:val="00694035"/>
    <w:rsid w:val="00697476"/>
    <w:rsid w:val="00697D75"/>
    <w:rsid w:val="006A0AF7"/>
    <w:rsid w:val="006A4226"/>
    <w:rsid w:val="006A4728"/>
    <w:rsid w:val="006A4FE0"/>
    <w:rsid w:val="006A51E3"/>
    <w:rsid w:val="006B3B71"/>
    <w:rsid w:val="006B3B93"/>
    <w:rsid w:val="006B4057"/>
    <w:rsid w:val="006B6955"/>
    <w:rsid w:val="006B7619"/>
    <w:rsid w:val="006C037E"/>
    <w:rsid w:val="006C0653"/>
    <w:rsid w:val="006C2E12"/>
    <w:rsid w:val="006C5B38"/>
    <w:rsid w:val="006C7B27"/>
    <w:rsid w:val="006D0643"/>
    <w:rsid w:val="006D10D2"/>
    <w:rsid w:val="006D201C"/>
    <w:rsid w:val="006D3643"/>
    <w:rsid w:val="006D5A60"/>
    <w:rsid w:val="006D6551"/>
    <w:rsid w:val="006D6A29"/>
    <w:rsid w:val="006D74FE"/>
    <w:rsid w:val="006E2434"/>
    <w:rsid w:val="006E312F"/>
    <w:rsid w:val="006E4501"/>
    <w:rsid w:val="006E6A45"/>
    <w:rsid w:val="006F1F35"/>
    <w:rsid w:val="006F2BE0"/>
    <w:rsid w:val="006F2C81"/>
    <w:rsid w:val="006F4085"/>
    <w:rsid w:val="006F40AA"/>
    <w:rsid w:val="006F6778"/>
    <w:rsid w:val="006F7136"/>
    <w:rsid w:val="006F7FDE"/>
    <w:rsid w:val="007007F1"/>
    <w:rsid w:val="00701D97"/>
    <w:rsid w:val="00705F13"/>
    <w:rsid w:val="00711258"/>
    <w:rsid w:val="00713915"/>
    <w:rsid w:val="0071718B"/>
    <w:rsid w:val="0072156E"/>
    <w:rsid w:val="007230F8"/>
    <w:rsid w:val="00725515"/>
    <w:rsid w:val="00726E63"/>
    <w:rsid w:val="0073006A"/>
    <w:rsid w:val="00735641"/>
    <w:rsid w:val="007357DD"/>
    <w:rsid w:val="00735CC9"/>
    <w:rsid w:val="007462E4"/>
    <w:rsid w:val="00747301"/>
    <w:rsid w:val="00747449"/>
    <w:rsid w:val="00747C5A"/>
    <w:rsid w:val="007502D7"/>
    <w:rsid w:val="0075342E"/>
    <w:rsid w:val="007536C9"/>
    <w:rsid w:val="00753ACC"/>
    <w:rsid w:val="00754F04"/>
    <w:rsid w:val="00756B49"/>
    <w:rsid w:val="00757151"/>
    <w:rsid w:val="00760176"/>
    <w:rsid w:val="00760ABB"/>
    <w:rsid w:val="00761969"/>
    <w:rsid w:val="007635CD"/>
    <w:rsid w:val="0076362A"/>
    <w:rsid w:val="007638FB"/>
    <w:rsid w:val="00770D5E"/>
    <w:rsid w:val="00771E09"/>
    <w:rsid w:val="00776DE9"/>
    <w:rsid w:val="0077721F"/>
    <w:rsid w:val="00780FEB"/>
    <w:rsid w:val="00781B30"/>
    <w:rsid w:val="0078673B"/>
    <w:rsid w:val="007871B0"/>
    <w:rsid w:val="00794BB0"/>
    <w:rsid w:val="0079545A"/>
    <w:rsid w:val="007A1292"/>
    <w:rsid w:val="007A2581"/>
    <w:rsid w:val="007A2EBB"/>
    <w:rsid w:val="007A3A77"/>
    <w:rsid w:val="007A455F"/>
    <w:rsid w:val="007A4CBC"/>
    <w:rsid w:val="007A5593"/>
    <w:rsid w:val="007B0C88"/>
    <w:rsid w:val="007B10D2"/>
    <w:rsid w:val="007B27CB"/>
    <w:rsid w:val="007B3D66"/>
    <w:rsid w:val="007B4E6A"/>
    <w:rsid w:val="007B5D25"/>
    <w:rsid w:val="007B7373"/>
    <w:rsid w:val="007C1F7A"/>
    <w:rsid w:val="007C2E4C"/>
    <w:rsid w:val="007C3189"/>
    <w:rsid w:val="007C3474"/>
    <w:rsid w:val="007C540E"/>
    <w:rsid w:val="007C74D9"/>
    <w:rsid w:val="007D2DFC"/>
    <w:rsid w:val="007D4321"/>
    <w:rsid w:val="007E02AB"/>
    <w:rsid w:val="007E51F6"/>
    <w:rsid w:val="007E5BE9"/>
    <w:rsid w:val="007F0BE0"/>
    <w:rsid w:val="007F0E85"/>
    <w:rsid w:val="007F1713"/>
    <w:rsid w:val="007F202A"/>
    <w:rsid w:val="007F2242"/>
    <w:rsid w:val="007F2A87"/>
    <w:rsid w:val="007F3F54"/>
    <w:rsid w:val="007F6041"/>
    <w:rsid w:val="007F6155"/>
    <w:rsid w:val="007F7855"/>
    <w:rsid w:val="00800B44"/>
    <w:rsid w:val="00804201"/>
    <w:rsid w:val="0080495D"/>
    <w:rsid w:val="00804B1E"/>
    <w:rsid w:val="00811192"/>
    <w:rsid w:val="00813125"/>
    <w:rsid w:val="00813EEA"/>
    <w:rsid w:val="008150E5"/>
    <w:rsid w:val="00815735"/>
    <w:rsid w:val="008161DC"/>
    <w:rsid w:val="00816CD4"/>
    <w:rsid w:val="00817647"/>
    <w:rsid w:val="00817B00"/>
    <w:rsid w:val="00825355"/>
    <w:rsid w:val="0082561E"/>
    <w:rsid w:val="00825D99"/>
    <w:rsid w:val="008269DA"/>
    <w:rsid w:val="00827AD8"/>
    <w:rsid w:val="00831788"/>
    <w:rsid w:val="00832C29"/>
    <w:rsid w:val="00834E78"/>
    <w:rsid w:val="00837CB8"/>
    <w:rsid w:val="008409D2"/>
    <w:rsid w:val="00841A55"/>
    <w:rsid w:val="00841FCA"/>
    <w:rsid w:val="00845032"/>
    <w:rsid w:val="008474CE"/>
    <w:rsid w:val="008502AA"/>
    <w:rsid w:val="008511E1"/>
    <w:rsid w:val="008515B1"/>
    <w:rsid w:val="008524D2"/>
    <w:rsid w:val="00853A4C"/>
    <w:rsid w:val="00854F68"/>
    <w:rsid w:val="00860E47"/>
    <w:rsid w:val="00861EDF"/>
    <w:rsid w:val="008635B2"/>
    <w:rsid w:val="00863CB0"/>
    <w:rsid w:val="00863F18"/>
    <w:rsid w:val="00865712"/>
    <w:rsid w:val="00867407"/>
    <w:rsid w:val="008714BF"/>
    <w:rsid w:val="00872100"/>
    <w:rsid w:val="00873742"/>
    <w:rsid w:val="0087491E"/>
    <w:rsid w:val="00875532"/>
    <w:rsid w:val="00875E84"/>
    <w:rsid w:val="008770F3"/>
    <w:rsid w:val="008803BD"/>
    <w:rsid w:val="00881241"/>
    <w:rsid w:val="00883A3F"/>
    <w:rsid w:val="008845D1"/>
    <w:rsid w:val="008851C9"/>
    <w:rsid w:val="00885C83"/>
    <w:rsid w:val="00885DFE"/>
    <w:rsid w:val="0088681C"/>
    <w:rsid w:val="00895BC7"/>
    <w:rsid w:val="008969B1"/>
    <w:rsid w:val="00896FFE"/>
    <w:rsid w:val="0089729E"/>
    <w:rsid w:val="008975B2"/>
    <w:rsid w:val="008A0A02"/>
    <w:rsid w:val="008A0E4C"/>
    <w:rsid w:val="008A228D"/>
    <w:rsid w:val="008A521A"/>
    <w:rsid w:val="008A6728"/>
    <w:rsid w:val="008B1D1A"/>
    <w:rsid w:val="008B223C"/>
    <w:rsid w:val="008B5A76"/>
    <w:rsid w:val="008B7C6E"/>
    <w:rsid w:val="008C0D50"/>
    <w:rsid w:val="008C1909"/>
    <w:rsid w:val="008C1E59"/>
    <w:rsid w:val="008C1FE7"/>
    <w:rsid w:val="008C2BA8"/>
    <w:rsid w:val="008C2F25"/>
    <w:rsid w:val="008C3ADD"/>
    <w:rsid w:val="008C40E7"/>
    <w:rsid w:val="008C4A61"/>
    <w:rsid w:val="008C57E7"/>
    <w:rsid w:val="008D008A"/>
    <w:rsid w:val="008D18D7"/>
    <w:rsid w:val="008D2226"/>
    <w:rsid w:val="008D2676"/>
    <w:rsid w:val="008D30DA"/>
    <w:rsid w:val="008D537E"/>
    <w:rsid w:val="008E0AC1"/>
    <w:rsid w:val="008E1776"/>
    <w:rsid w:val="008E251E"/>
    <w:rsid w:val="008E25D0"/>
    <w:rsid w:val="008E3439"/>
    <w:rsid w:val="008E646F"/>
    <w:rsid w:val="008E7447"/>
    <w:rsid w:val="008F1654"/>
    <w:rsid w:val="008F2C70"/>
    <w:rsid w:val="008F6792"/>
    <w:rsid w:val="009003C2"/>
    <w:rsid w:val="009052DF"/>
    <w:rsid w:val="00905753"/>
    <w:rsid w:val="00906217"/>
    <w:rsid w:val="009063B2"/>
    <w:rsid w:val="0090770D"/>
    <w:rsid w:val="00907992"/>
    <w:rsid w:val="00907B77"/>
    <w:rsid w:val="00907C36"/>
    <w:rsid w:val="009123E2"/>
    <w:rsid w:val="009124A1"/>
    <w:rsid w:val="00912618"/>
    <w:rsid w:val="0091298B"/>
    <w:rsid w:val="00912ECA"/>
    <w:rsid w:val="00913A5B"/>
    <w:rsid w:val="0091529D"/>
    <w:rsid w:val="009156ED"/>
    <w:rsid w:val="00916EC1"/>
    <w:rsid w:val="00920AD1"/>
    <w:rsid w:val="00922044"/>
    <w:rsid w:val="00926BFE"/>
    <w:rsid w:val="009274A8"/>
    <w:rsid w:val="00930E13"/>
    <w:rsid w:val="00931220"/>
    <w:rsid w:val="0093172A"/>
    <w:rsid w:val="0093186E"/>
    <w:rsid w:val="00931D12"/>
    <w:rsid w:val="009334AA"/>
    <w:rsid w:val="009352F1"/>
    <w:rsid w:val="009354DA"/>
    <w:rsid w:val="00935BE4"/>
    <w:rsid w:val="0093614F"/>
    <w:rsid w:val="0094568F"/>
    <w:rsid w:val="009457CE"/>
    <w:rsid w:val="00946464"/>
    <w:rsid w:val="00947489"/>
    <w:rsid w:val="00951413"/>
    <w:rsid w:val="00954161"/>
    <w:rsid w:val="00954ECD"/>
    <w:rsid w:val="00955F35"/>
    <w:rsid w:val="00956550"/>
    <w:rsid w:val="009565DE"/>
    <w:rsid w:val="00956937"/>
    <w:rsid w:val="00956C12"/>
    <w:rsid w:val="009605BC"/>
    <w:rsid w:val="00962007"/>
    <w:rsid w:val="00964372"/>
    <w:rsid w:val="009644F7"/>
    <w:rsid w:val="00965A39"/>
    <w:rsid w:val="00966FC4"/>
    <w:rsid w:val="009672D9"/>
    <w:rsid w:val="0097012D"/>
    <w:rsid w:val="00972312"/>
    <w:rsid w:val="009730A5"/>
    <w:rsid w:val="00975864"/>
    <w:rsid w:val="00975967"/>
    <w:rsid w:val="00976BE7"/>
    <w:rsid w:val="00980055"/>
    <w:rsid w:val="00981381"/>
    <w:rsid w:val="00982D79"/>
    <w:rsid w:val="00983B01"/>
    <w:rsid w:val="00986EE4"/>
    <w:rsid w:val="009877BA"/>
    <w:rsid w:val="00987DD7"/>
    <w:rsid w:val="00990988"/>
    <w:rsid w:val="00990FDB"/>
    <w:rsid w:val="00991C39"/>
    <w:rsid w:val="0099206A"/>
    <w:rsid w:val="009926A3"/>
    <w:rsid w:val="0099362F"/>
    <w:rsid w:val="00994344"/>
    <w:rsid w:val="00995D6B"/>
    <w:rsid w:val="00996545"/>
    <w:rsid w:val="009A1045"/>
    <w:rsid w:val="009A3A8B"/>
    <w:rsid w:val="009A3B56"/>
    <w:rsid w:val="009A3CE8"/>
    <w:rsid w:val="009A4194"/>
    <w:rsid w:val="009A4571"/>
    <w:rsid w:val="009A544A"/>
    <w:rsid w:val="009A54CE"/>
    <w:rsid w:val="009A774B"/>
    <w:rsid w:val="009B14C0"/>
    <w:rsid w:val="009B1525"/>
    <w:rsid w:val="009B17BB"/>
    <w:rsid w:val="009B5103"/>
    <w:rsid w:val="009B60A7"/>
    <w:rsid w:val="009B6FE7"/>
    <w:rsid w:val="009B7CF5"/>
    <w:rsid w:val="009C09B5"/>
    <w:rsid w:val="009C0AD2"/>
    <w:rsid w:val="009C2866"/>
    <w:rsid w:val="009C34C6"/>
    <w:rsid w:val="009C6238"/>
    <w:rsid w:val="009C6B51"/>
    <w:rsid w:val="009C6B97"/>
    <w:rsid w:val="009C706D"/>
    <w:rsid w:val="009C73B8"/>
    <w:rsid w:val="009D0EB0"/>
    <w:rsid w:val="009D0EFA"/>
    <w:rsid w:val="009D1E85"/>
    <w:rsid w:val="009D26DC"/>
    <w:rsid w:val="009D4EF8"/>
    <w:rsid w:val="009E06E0"/>
    <w:rsid w:val="009E1CA6"/>
    <w:rsid w:val="009E2668"/>
    <w:rsid w:val="009E4F8E"/>
    <w:rsid w:val="009E56C9"/>
    <w:rsid w:val="009E5FDE"/>
    <w:rsid w:val="009E65B9"/>
    <w:rsid w:val="009E793A"/>
    <w:rsid w:val="009F0489"/>
    <w:rsid w:val="009F08D6"/>
    <w:rsid w:val="009F2D17"/>
    <w:rsid w:val="009F3B89"/>
    <w:rsid w:val="009F40F3"/>
    <w:rsid w:val="009F43B4"/>
    <w:rsid w:val="009F483A"/>
    <w:rsid w:val="009F70D9"/>
    <w:rsid w:val="009F7347"/>
    <w:rsid w:val="009F7EF2"/>
    <w:rsid w:val="00A00DF5"/>
    <w:rsid w:val="00A0176C"/>
    <w:rsid w:val="00A0217A"/>
    <w:rsid w:val="00A07B39"/>
    <w:rsid w:val="00A10F5A"/>
    <w:rsid w:val="00A10F6C"/>
    <w:rsid w:val="00A1187A"/>
    <w:rsid w:val="00A13D6D"/>
    <w:rsid w:val="00A15290"/>
    <w:rsid w:val="00A16869"/>
    <w:rsid w:val="00A1760B"/>
    <w:rsid w:val="00A2020A"/>
    <w:rsid w:val="00A202EB"/>
    <w:rsid w:val="00A2070E"/>
    <w:rsid w:val="00A219AF"/>
    <w:rsid w:val="00A21D1F"/>
    <w:rsid w:val="00A22AE9"/>
    <w:rsid w:val="00A240E5"/>
    <w:rsid w:val="00A24B01"/>
    <w:rsid w:val="00A26201"/>
    <w:rsid w:val="00A2678A"/>
    <w:rsid w:val="00A27162"/>
    <w:rsid w:val="00A316B9"/>
    <w:rsid w:val="00A323CC"/>
    <w:rsid w:val="00A32C65"/>
    <w:rsid w:val="00A3374A"/>
    <w:rsid w:val="00A3407F"/>
    <w:rsid w:val="00A35342"/>
    <w:rsid w:val="00A357B6"/>
    <w:rsid w:val="00A370CD"/>
    <w:rsid w:val="00A406EB"/>
    <w:rsid w:val="00A40B7F"/>
    <w:rsid w:val="00A439A6"/>
    <w:rsid w:val="00A44D69"/>
    <w:rsid w:val="00A45AB1"/>
    <w:rsid w:val="00A46661"/>
    <w:rsid w:val="00A46AE4"/>
    <w:rsid w:val="00A47022"/>
    <w:rsid w:val="00A51B2A"/>
    <w:rsid w:val="00A52F7A"/>
    <w:rsid w:val="00A544D9"/>
    <w:rsid w:val="00A56AD0"/>
    <w:rsid w:val="00A61061"/>
    <w:rsid w:val="00A62521"/>
    <w:rsid w:val="00A65F4F"/>
    <w:rsid w:val="00A66048"/>
    <w:rsid w:val="00A66D66"/>
    <w:rsid w:val="00A70A8A"/>
    <w:rsid w:val="00A74EB6"/>
    <w:rsid w:val="00A751C7"/>
    <w:rsid w:val="00A77421"/>
    <w:rsid w:val="00A77696"/>
    <w:rsid w:val="00A814D7"/>
    <w:rsid w:val="00A81DEE"/>
    <w:rsid w:val="00A84CA4"/>
    <w:rsid w:val="00A84FB5"/>
    <w:rsid w:val="00A868B0"/>
    <w:rsid w:val="00A869DE"/>
    <w:rsid w:val="00A90055"/>
    <w:rsid w:val="00A90929"/>
    <w:rsid w:val="00A92202"/>
    <w:rsid w:val="00A928D9"/>
    <w:rsid w:val="00A9294C"/>
    <w:rsid w:val="00A92BB8"/>
    <w:rsid w:val="00A93281"/>
    <w:rsid w:val="00A95F83"/>
    <w:rsid w:val="00A96185"/>
    <w:rsid w:val="00A97532"/>
    <w:rsid w:val="00A97A8D"/>
    <w:rsid w:val="00A97F1B"/>
    <w:rsid w:val="00AA003B"/>
    <w:rsid w:val="00AA13FC"/>
    <w:rsid w:val="00AA2864"/>
    <w:rsid w:val="00AA38E7"/>
    <w:rsid w:val="00AA54F0"/>
    <w:rsid w:val="00AA5B22"/>
    <w:rsid w:val="00AA7744"/>
    <w:rsid w:val="00AB0BA8"/>
    <w:rsid w:val="00AB42CE"/>
    <w:rsid w:val="00AB5EA1"/>
    <w:rsid w:val="00AC0B1F"/>
    <w:rsid w:val="00AC17BF"/>
    <w:rsid w:val="00AC5D51"/>
    <w:rsid w:val="00AC60E2"/>
    <w:rsid w:val="00AC6367"/>
    <w:rsid w:val="00AC7F4C"/>
    <w:rsid w:val="00AD0C70"/>
    <w:rsid w:val="00AD2646"/>
    <w:rsid w:val="00AD287D"/>
    <w:rsid w:val="00AD48E8"/>
    <w:rsid w:val="00AD4D70"/>
    <w:rsid w:val="00AD578D"/>
    <w:rsid w:val="00AE15ED"/>
    <w:rsid w:val="00AE5AE8"/>
    <w:rsid w:val="00AE705D"/>
    <w:rsid w:val="00AF0978"/>
    <w:rsid w:val="00AF25E0"/>
    <w:rsid w:val="00AF3EEF"/>
    <w:rsid w:val="00AF464A"/>
    <w:rsid w:val="00AF4744"/>
    <w:rsid w:val="00AF54CE"/>
    <w:rsid w:val="00AF612F"/>
    <w:rsid w:val="00AF69B1"/>
    <w:rsid w:val="00AF7A2E"/>
    <w:rsid w:val="00B01B68"/>
    <w:rsid w:val="00B020BE"/>
    <w:rsid w:val="00B02113"/>
    <w:rsid w:val="00B05352"/>
    <w:rsid w:val="00B053D4"/>
    <w:rsid w:val="00B07B23"/>
    <w:rsid w:val="00B14625"/>
    <w:rsid w:val="00B14855"/>
    <w:rsid w:val="00B15020"/>
    <w:rsid w:val="00B16633"/>
    <w:rsid w:val="00B16BF3"/>
    <w:rsid w:val="00B16C7B"/>
    <w:rsid w:val="00B211CF"/>
    <w:rsid w:val="00B21406"/>
    <w:rsid w:val="00B22459"/>
    <w:rsid w:val="00B24FD2"/>
    <w:rsid w:val="00B25341"/>
    <w:rsid w:val="00B254FE"/>
    <w:rsid w:val="00B2614C"/>
    <w:rsid w:val="00B322C0"/>
    <w:rsid w:val="00B32AFA"/>
    <w:rsid w:val="00B33E25"/>
    <w:rsid w:val="00B34686"/>
    <w:rsid w:val="00B36EEC"/>
    <w:rsid w:val="00B40548"/>
    <w:rsid w:val="00B409A0"/>
    <w:rsid w:val="00B41D95"/>
    <w:rsid w:val="00B42BB3"/>
    <w:rsid w:val="00B46356"/>
    <w:rsid w:val="00B46622"/>
    <w:rsid w:val="00B46E15"/>
    <w:rsid w:val="00B50EE2"/>
    <w:rsid w:val="00B518E5"/>
    <w:rsid w:val="00B51CFD"/>
    <w:rsid w:val="00B53EFF"/>
    <w:rsid w:val="00B60188"/>
    <w:rsid w:val="00B608F2"/>
    <w:rsid w:val="00B60E2A"/>
    <w:rsid w:val="00B6438C"/>
    <w:rsid w:val="00B64B94"/>
    <w:rsid w:val="00B663B2"/>
    <w:rsid w:val="00B670BD"/>
    <w:rsid w:val="00B67C2A"/>
    <w:rsid w:val="00B717EF"/>
    <w:rsid w:val="00B732EB"/>
    <w:rsid w:val="00B736FC"/>
    <w:rsid w:val="00B738DF"/>
    <w:rsid w:val="00B75B83"/>
    <w:rsid w:val="00B76104"/>
    <w:rsid w:val="00B76525"/>
    <w:rsid w:val="00B76CFF"/>
    <w:rsid w:val="00B77316"/>
    <w:rsid w:val="00B82771"/>
    <w:rsid w:val="00B84688"/>
    <w:rsid w:val="00B84AFC"/>
    <w:rsid w:val="00B865ED"/>
    <w:rsid w:val="00B93882"/>
    <w:rsid w:val="00B948CF"/>
    <w:rsid w:val="00B94AF2"/>
    <w:rsid w:val="00B96B96"/>
    <w:rsid w:val="00B96C4A"/>
    <w:rsid w:val="00BA0975"/>
    <w:rsid w:val="00BA14A0"/>
    <w:rsid w:val="00BA2311"/>
    <w:rsid w:val="00BA4292"/>
    <w:rsid w:val="00BA6A03"/>
    <w:rsid w:val="00BB0FD0"/>
    <w:rsid w:val="00BB16C6"/>
    <w:rsid w:val="00BB1C7E"/>
    <w:rsid w:val="00BB3777"/>
    <w:rsid w:val="00BB39A5"/>
    <w:rsid w:val="00BB620D"/>
    <w:rsid w:val="00BB6307"/>
    <w:rsid w:val="00BB698A"/>
    <w:rsid w:val="00BC2ACE"/>
    <w:rsid w:val="00BC3CD4"/>
    <w:rsid w:val="00BC3D00"/>
    <w:rsid w:val="00BC55B6"/>
    <w:rsid w:val="00BC5960"/>
    <w:rsid w:val="00BD2EF0"/>
    <w:rsid w:val="00BD58DA"/>
    <w:rsid w:val="00BE02F2"/>
    <w:rsid w:val="00BE1A52"/>
    <w:rsid w:val="00BE1F08"/>
    <w:rsid w:val="00BE2A82"/>
    <w:rsid w:val="00BE49B1"/>
    <w:rsid w:val="00BE58EB"/>
    <w:rsid w:val="00BF0360"/>
    <w:rsid w:val="00BF0C3D"/>
    <w:rsid w:val="00BF118F"/>
    <w:rsid w:val="00BF14B8"/>
    <w:rsid w:val="00BF2B2A"/>
    <w:rsid w:val="00BF3B17"/>
    <w:rsid w:val="00BF48E1"/>
    <w:rsid w:val="00BF4AA3"/>
    <w:rsid w:val="00BF4B9D"/>
    <w:rsid w:val="00BF58A1"/>
    <w:rsid w:val="00BF6C2A"/>
    <w:rsid w:val="00BF74F2"/>
    <w:rsid w:val="00BF7CE3"/>
    <w:rsid w:val="00C01669"/>
    <w:rsid w:val="00C0168B"/>
    <w:rsid w:val="00C0281B"/>
    <w:rsid w:val="00C02AA4"/>
    <w:rsid w:val="00C05479"/>
    <w:rsid w:val="00C05854"/>
    <w:rsid w:val="00C0652A"/>
    <w:rsid w:val="00C06F4D"/>
    <w:rsid w:val="00C10A97"/>
    <w:rsid w:val="00C12F09"/>
    <w:rsid w:val="00C16927"/>
    <w:rsid w:val="00C234BB"/>
    <w:rsid w:val="00C2370F"/>
    <w:rsid w:val="00C24205"/>
    <w:rsid w:val="00C31016"/>
    <w:rsid w:val="00C340F0"/>
    <w:rsid w:val="00C36EB5"/>
    <w:rsid w:val="00C373A7"/>
    <w:rsid w:val="00C424A3"/>
    <w:rsid w:val="00C428BC"/>
    <w:rsid w:val="00C44D66"/>
    <w:rsid w:val="00C45F6A"/>
    <w:rsid w:val="00C56447"/>
    <w:rsid w:val="00C569B7"/>
    <w:rsid w:val="00C604D2"/>
    <w:rsid w:val="00C61BBE"/>
    <w:rsid w:val="00C62422"/>
    <w:rsid w:val="00C630BB"/>
    <w:rsid w:val="00C647E9"/>
    <w:rsid w:val="00C700A7"/>
    <w:rsid w:val="00C70ADD"/>
    <w:rsid w:val="00C70D2E"/>
    <w:rsid w:val="00C71196"/>
    <w:rsid w:val="00C722B7"/>
    <w:rsid w:val="00C74A7D"/>
    <w:rsid w:val="00C74F5A"/>
    <w:rsid w:val="00C7614F"/>
    <w:rsid w:val="00C774AE"/>
    <w:rsid w:val="00C77F68"/>
    <w:rsid w:val="00C8057B"/>
    <w:rsid w:val="00C810BC"/>
    <w:rsid w:val="00C839AF"/>
    <w:rsid w:val="00C83FAA"/>
    <w:rsid w:val="00C8490D"/>
    <w:rsid w:val="00C855A7"/>
    <w:rsid w:val="00C87D9F"/>
    <w:rsid w:val="00C92850"/>
    <w:rsid w:val="00C93E1C"/>
    <w:rsid w:val="00C9533E"/>
    <w:rsid w:val="00C96005"/>
    <w:rsid w:val="00CA2DD3"/>
    <w:rsid w:val="00CA5573"/>
    <w:rsid w:val="00CA56F0"/>
    <w:rsid w:val="00CA7DF7"/>
    <w:rsid w:val="00CB1AB4"/>
    <w:rsid w:val="00CB23D4"/>
    <w:rsid w:val="00CB37DF"/>
    <w:rsid w:val="00CB6616"/>
    <w:rsid w:val="00CB6920"/>
    <w:rsid w:val="00CC002F"/>
    <w:rsid w:val="00CC147A"/>
    <w:rsid w:val="00CC16F0"/>
    <w:rsid w:val="00CC1771"/>
    <w:rsid w:val="00CC1E70"/>
    <w:rsid w:val="00CC3B51"/>
    <w:rsid w:val="00CC3BF2"/>
    <w:rsid w:val="00CC4560"/>
    <w:rsid w:val="00CC4A37"/>
    <w:rsid w:val="00CC56E9"/>
    <w:rsid w:val="00CC66EF"/>
    <w:rsid w:val="00CC783F"/>
    <w:rsid w:val="00CC7CA3"/>
    <w:rsid w:val="00CD36E0"/>
    <w:rsid w:val="00CD6DCF"/>
    <w:rsid w:val="00CD7EAA"/>
    <w:rsid w:val="00CE043D"/>
    <w:rsid w:val="00CE1A59"/>
    <w:rsid w:val="00CE1FCF"/>
    <w:rsid w:val="00CE3A60"/>
    <w:rsid w:val="00CE6760"/>
    <w:rsid w:val="00CE7DAD"/>
    <w:rsid w:val="00CF1760"/>
    <w:rsid w:val="00CF1B35"/>
    <w:rsid w:val="00CF25A5"/>
    <w:rsid w:val="00CF2680"/>
    <w:rsid w:val="00CF2A4B"/>
    <w:rsid w:val="00CF309C"/>
    <w:rsid w:val="00CF4963"/>
    <w:rsid w:val="00CF5A40"/>
    <w:rsid w:val="00CF68EE"/>
    <w:rsid w:val="00CF6E04"/>
    <w:rsid w:val="00CF7B42"/>
    <w:rsid w:val="00D021DC"/>
    <w:rsid w:val="00D02D8D"/>
    <w:rsid w:val="00D04895"/>
    <w:rsid w:val="00D072F9"/>
    <w:rsid w:val="00D073A7"/>
    <w:rsid w:val="00D07BDB"/>
    <w:rsid w:val="00D133E2"/>
    <w:rsid w:val="00D145FF"/>
    <w:rsid w:val="00D152F2"/>
    <w:rsid w:val="00D1741C"/>
    <w:rsid w:val="00D260FA"/>
    <w:rsid w:val="00D31237"/>
    <w:rsid w:val="00D331FD"/>
    <w:rsid w:val="00D33E71"/>
    <w:rsid w:val="00D345D3"/>
    <w:rsid w:val="00D34F98"/>
    <w:rsid w:val="00D376A1"/>
    <w:rsid w:val="00D4068D"/>
    <w:rsid w:val="00D4079F"/>
    <w:rsid w:val="00D432EB"/>
    <w:rsid w:val="00D433AB"/>
    <w:rsid w:val="00D43D2F"/>
    <w:rsid w:val="00D44863"/>
    <w:rsid w:val="00D455BD"/>
    <w:rsid w:val="00D47529"/>
    <w:rsid w:val="00D50F92"/>
    <w:rsid w:val="00D53AD7"/>
    <w:rsid w:val="00D5470F"/>
    <w:rsid w:val="00D55B4D"/>
    <w:rsid w:val="00D56758"/>
    <w:rsid w:val="00D5780B"/>
    <w:rsid w:val="00D63D41"/>
    <w:rsid w:val="00D65B2D"/>
    <w:rsid w:val="00D67178"/>
    <w:rsid w:val="00D67474"/>
    <w:rsid w:val="00D7030E"/>
    <w:rsid w:val="00D72BCA"/>
    <w:rsid w:val="00D73A73"/>
    <w:rsid w:val="00D73DF1"/>
    <w:rsid w:val="00D740EF"/>
    <w:rsid w:val="00D7547E"/>
    <w:rsid w:val="00D76C93"/>
    <w:rsid w:val="00D77B2E"/>
    <w:rsid w:val="00D815BF"/>
    <w:rsid w:val="00D8236D"/>
    <w:rsid w:val="00D82BB1"/>
    <w:rsid w:val="00D83EA9"/>
    <w:rsid w:val="00D8433F"/>
    <w:rsid w:val="00D85976"/>
    <w:rsid w:val="00D9257E"/>
    <w:rsid w:val="00D92737"/>
    <w:rsid w:val="00D93708"/>
    <w:rsid w:val="00D966A9"/>
    <w:rsid w:val="00D972A6"/>
    <w:rsid w:val="00D97443"/>
    <w:rsid w:val="00D97D3F"/>
    <w:rsid w:val="00DA19A1"/>
    <w:rsid w:val="00DA1EE9"/>
    <w:rsid w:val="00DA3B5A"/>
    <w:rsid w:val="00DA6EA8"/>
    <w:rsid w:val="00DB0E58"/>
    <w:rsid w:val="00DB0F31"/>
    <w:rsid w:val="00DB1E7E"/>
    <w:rsid w:val="00DB2693"/>
    <w:rsid w:val="00DB328E"/>
    <w:rsid w:val="00DB52D5"/>
    <w:rsid w:val="00DB5FA2"/>
    <w:rsid w:val="00DC02EB"/>
    <w:rsid w:val="00DC25D5"/>
    <w:rsid w:val="00DC3CD6"/>
    <w:rsid w:val="00DC4D22"/>
    <w:rsid w:val="00DC7AEE"/>
    <w:rsid w:val="00DC7C7C"/>
    <w:rsid w:val="00DC7F70"/>
    <w:rsid w:val="00DD231A"/>
    <w:rsid w:val="00DD79EA"/>
    <w:rsid w:val="00DE7AA5"/>
    <w:rsid w:val="00DE7AC3"/>
    <w:rsid w:val="00DF0449"/>
    <w:rsid w:val="00DF07B4"/>
    <w:rsid w:val="00DF1086"/>
    <w:rsid w:val="00DF17EC"/>
    <w:rsid w:val="00DF20D0"/>
    <w:rsid w:val="00DF5B10"/>
    <w:rsid w:val="00E00A84"/>
    <w:rsid w:val="00E03401"/>
    <w:rsid w:val="00E04D61"/>
    <w:rsid w:val="00E04ED6"/>
    <w:rsid w:val="00E059B5"/>
    <w:rsid w:val="00E05D4A"/>
    <w:rsid w:val="00E064CA"/>
    <w:rsid w:val="00E079DB"/>
    <w:rsid w:val="00E07B7E"/>
    <w:rsid w:val="00E07F98"/>
    <w:rsid w:val="00E10C7B"/>
    <w:rsid w:val="00E11A90"/>
    <w:rsid w:val="00E15E40"/>
    <w:rsid w:val="00E17648"/>
    <w:rsid w:val="00E179AC"/>
    <w:rsid w:val="00E21B01"/>
    <w:rsid w:val="00E2343C"/>
    <w:rsid w:val="00E27E74"/>
    <w:rsid w:val="00E3004B"/>
    <w:rsid w:val="00E311CD"/>
    <w:rsid w:val="00E31C97"/>
    <w:rsid w:val="00E33D42"/>
    <w:rsid w:val="00E34039"/>
    <w:rsid w:val="00E42071"/>
    <w:rsid w:val="00E4362C"/>
    <w:rsid w:val="00E443C5"/>
    <w:rsid w:val="00E50A00"/>
    <w:rsid w:val="00E50D54"/>
    <w:rsid w:val="00E52D13"/>
    <w:rsid w:val="00E578CF"/>
    <w:rsid w:val="00E61B64"/>
    <w:rsid w:val="00E62026"/>
    <w:rsid w:val="00E624BA"/>
    <w:rsid w:val="00E62BEA"/>
    <w:rsid w:val="00E64448"/>
    <w:rsid w:val="00E6553A"/>
    <w:rsid w:val="00E65970"/>
    <w:rsid w:val="00E66309"/>
    <w:rsid w:val="00E663B6"/>
    <w:rsid w:val="00E72748"/>
    <w:rsid w:val="00E72AC7"/>
    <w:rsid w:val="00E74C6C"/>
    <w:rsid w:val="00E75731"/>
    <w:rsid w:val="00E76FE1"/>
    <w:rsid w:val="00E80285"/>
    <w:rsid w:val="00E810D9"/>
    <w:rsid w:val="00E81D37"/>
    <w:rsid w:val="00E81D96"/>
    <w:rsid w:val="00E82005"/>
    <w:rsid w:val="00E82297"/>
    <w:rsid w:val="00E82C86"/>
    <w:rsid w:val="00E82FA6"/>
    <w:rsid w:val="00E8597A"/>
    <w:rsid w:val="00E87EF6"/>
    <w:rsid w:val="00E9142D"/>
    <w:rsid w:val="00E93DB6"/>
    <w:rsid w:val="00E94EA1"/>
    <w:rsid w:val="00E95785"/>
    <w:rsid w:val="00E96D58"/>
    <w:rsid w:val="00E975C1"/>
    <w:rsid w:val="00EA0195"/>
    <w:rsid w:val="00EA3FB4"/>
    <w:rsid w:val="00EB1B59"/>
    <w:rsid w:val="00EB5B06"/>
    <w:rsid w:val="00EB5E3A"/>
    <w:rsid w:val="00EB5F12"/>
    <w:rsid w:val="00EB61E7"/>
    <w:rsid w:val="00EB6DC4"/>
    <w:rsid w:val="00EB7D13"/>
    <w:rsid w:val="00EC034A"/>
    <w:rsid w:val="00EC17C9"/>
    <w:rsid w:val="00EC2AD1"/>
    <w:rsid w:val="00EC2E5B"/>
    <w:rsid w:val="00EC37A0"/>
    <w:rsid w:val="00EC5F53"/>
    <w:rsid w:val="00EC66E0"/>
    <w:rsid w:val="00ED1648"/>
    <w:rsid w:val="00ED3192"/>
    <w:rsid w:val="00ED44A4"/>
    <w:rsid w:val="00ED4927"/>
    <w:rsid w:val="00EE12D6"/>
    <w:rsid w:val="00EE2538"/>
    <w:rsid w:val="00EE2C41"/>
    <w:rsid w:val="00EE7BE0"/>
    <w:rsid w:val="00EF0D6B"/>
    <w:rsid w:val="00EF1B73"/>
    <w:rsid w:val="00EF2AE0"/>
    <w:rsid w:val="00EF409C"/>
    <w:rsid w:val="00EF4839"/>
    <w:rsid w:val="00EF5B48"/>
    <w:rsid w:val="00EF6006"/>
    <w:rsid w:val="00EF79AC"/>
    <w:rsid w:val="00EF79E4"/>
    <w:rsid w:val="00EF7E8D"/>
    <w:rsid w:val="00F00FF3"/>
    <w:rsid w:val="00F02A01"/>
    <w:rsid w:val="00F02DDF"/>
    <w:rsid w:val="00F0335E"/>
    <w:rsid w:val="00F037D6"/>
    <w:rsid w:val="00F03910"/>
    <w:rsid w:val="00F1019E"/>
    <w:rsid w:val="00F114A5"/>
    <w:rsid w:val="00F12C43"/>
    <w:rsid w:val="00F130C0"/>
    <w:rsid w:val="00F13501"/>
    <w:rsid w:val="00F14D31"/>
    <w:rsid w:val="00F14E3F"/>
    <w:rsid w:val="00F15658"/>
    <w:rsid w:val="00F15EEE"/>
    <w:rsid w:val="00F15F03"/>
    <w:rsid w:val="00F20185"/>
    <w:rsid w:val="00F22603"/>
    <w:rsid w:val="00F2273F"/>
    <w:rsid w:val="00F24202"/>
    <w:rsid w:val="00F24D4D"/>
    <w:rsid w:val="00F25954"/>
    <w:rsid w:val="00F25970"/>
    <w:rsid w:val="00F30EDA"/>
    <w:rsid w:val="00F31D8F"/>
    <w:rsid w:val="00F334E6"/>
    <w:rsid w:val="00F33767"/>
    <w:rsid w:val="00F4007E"/>
    <w:rsid w:val="00F400B2"/>
    <w:rsid w:val="00F4196B"/>
    <w:rsid w:val="00F42FB2"/>
    <w:rsid w:val="00F43EA6"/>
    <w:rsid w:val="00F442E9"/>
    <w:rsid w:val="00F45914"/>
    <w:rsid w:val="00F468F6"/>
    <w:rsid w:val="00F475D8"/>
    <w:rsid w:val="00F47FDF"/>
    <w:rsid w:val="00F507F7"/>
    <w:rsid w:val="00F50D7E"/>
    <w:rsid w:val="00F52E18"/>
    <w:rsid w:val="00F52F24"/>
    <w:rsid w:val="00F553F5"/>
    <w:rsid w:val="00F66053"/>
    <w:rsid w:val="00F66A75"/>
    <w:rsid w:val="00F67C78"/>
    <w:rsid w:val="00F70FBA"/>
    <w:rsid w:val="00F72605"/>
    <w:rsid w:val="00F76F7B"/>
    <w:rsid w:val="00F81BEB"/>
    <w:rsid w:val="00F842BC"/>
    <w:rsid w:val="00F8511C"/>
    <w:rsid w:val="00F85B63"/>
    <w:rsid w:val="00F85E2D"/>
    <w:rsid w:val="00F86187"/>
    <w:rsid w:val="00F91E51"/>
    <w:rsid w:val="00F94B89"/>
    <w:rsid w:val="00F94C25"/>
    <w:rsid w:val="00F972DC"/>
    <w:rsid w:val="00F9786B"/>
    <w:rsid w:val="00FA1BBA"/>
    <w:rsid w:val="00FA3CAF"/>
    <w:rsid w:val="00FA53F2"/>
    <w:rsid w:val="00FA62C2"/>
    <w:rsid w:val="00FB3C1A"/>
    <w:rsid w:val="00FB46A5"/>
    <w:rsid w:val="00FB587E"/>
    <w:rsid w:val="00FC0118"/>
    <w:rsid w:val="00FC4117"/>
    <w:rsid w:val="00FC56C8"/>
    <w:rsid w:val="00FC5A82"/>
    <w:rsid w:val="00FC662D"/>
    <w:rsid w:val="00FC69BC"/>
    <w:rsid w:val="00FC6BE3"/>
    <w:rsid w:val="00FC6F5A"/>
    <w:rsid w:val="00FD08AB"/>
    <w:rsid w:val="00FD1676"/>
    <w:rsid w:val="00FD21CC"/>
    <w:rsid w:val="00FD2B74"/>
    <w:rsid w:val="00FD33DF"/>
    <w:rsid w:val="00FD633A"/>
    <w:rsid w:val="00FD64DA"/>
    <w:rsid w:val="00FD7620"/>
    <w:rsid w:val="00FD7773"/>
    <w:rsid w:val="00FE68FB"/>
    <w:rsid w:val="00FE73EF"/>
    <w:rsid w:val="00FF0445"/>
    <w:rsid w:val="00FF13A0"/>
    <w:rsid w:val="00FF2EBB"/>
    <w:rsid w:val="00FF57E5"/>
    <w:rsid w:val="00FF7197"/>
    <w:rsid w:val="00FF7A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7BF663-C077-4375-B698-537FD330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87E"/>
  </w:style>
  <w:style w:type="paragraph" w:styleId="Ttulo1">
    <w:name w:val="heading 1"/>
    <w:basedOn w:val="Normal"/>
    <w:next w:val="Normal"/>
    <w:qFormat/>
    <w:rsid w:val="00FB587E"/>
    <w:pPr>
      <w:keepNext/>
      <w:jc w:val="center"/>
      <w:outlineLvl w:val="0"/>
    </w:pPr>
    <w:rPr>
      <w:b/>
      <w:lang w:val="es-MX"/>
    </w:rPr>
  </w:style>
  <w:style w:type="paragraph" w:styleId="Ttulo2">
    <w:name w:val="heading 2"/>
    <w:basedOn w:val="Normal"/>
    <w:next w:val="Normal"/>
    <w:qFormat/>
    <w:rsid w:val="00FB587E"/>
    <w:pPr>
      <w:keepNext/>
      <w:jc w:val="center"/>
      <w:outlineLvl w:val="1"/>
    </w:pPr>
    <w:rPr>
      <w:b/>
      <w:sz w:val="24"/>
      <w:lang w:val="es-MX"/>
    </w:rPr>
  </w:style>
  <w:style w:type="paragraph" w:styleId="Ttulo3">
    <w:name w:val="heading 3"/>
    <w:basedOn w:val="Normal"/>
    <w:next w:val="Normal"/>
    <w:qFormat/>
    <w:rsid w:val="00FB587E"/>
    <w:pPr>
      <w:keepNext/>
      <w:jc w:val="center"/>
      <w:outlineLvl w:val="2"/>
    </w:pPr>
    <w:rPr>
      <w:b/>
      <w:i/>
      <w:sz w:val="24"/>
      <w:lang w:val="es-MX"/>
    </w:rPr>
  </w:style>
  <w:style w:type="paragraph" w:styleId="Ttulo4">
    <w:name w:val="heading 4"/>
    <w:basedOn w:val="Normal"/>
    <w:next w:val="Normal"/>
    <w:qFormat/>
    <w:rsid w:val="00FB587E"/>
    <w:pPr>
      <w:keepNext/>
      <w:jc w:val="center"/>
      <w:outlineLvl w:val="3"/>
    </w:pPr>
    <w:rPr>
      <w:rFonts w:ascii="Arial" w:hAnsi="Arial"/>
      <w:b/>
      <w:sz w:val="22"/>
      <w:lang w:val="es-MX"/>
    </w:rPr>
  </w:style>
  <w:style w:type="paragraph" w:styleId="Ttulo5">
    <w:name w:val="heading 5"/>
    <w:basedOn w:val="Normal"/>
    <w:next w:val="Normal"/>
    <w:qFormat/>
    <w:rsid w:val="00FB587E"/>
    <w:pPr>
      <w:keepNext/>
      <w:jc w:val="center"/>
      <w:outlineLvl w:val="4"/>
    </w:pPr>
    <w:rPr>
      <w:rFonts w:ascii="Courier" w:hAnsi="Courier"/>
      <w:b/>
      <w:sz w:val="13"/>
      <w:lang w:val="es-MX"/>
    </w:rPr>
  </w:style>
  <w:style w:type="paragraph" w:styleId="Ttulo6">
    <w:name w:val="heading 6"/>
    <w:basedOn w:val="Normal"/>
    <w:next w:val="Normal"/>
    <w:qFormat/>
    <w:rsid w:val="00FB587E"/>
    <w:pPr>
      <w:keepNext/>
      <w:outlineLvl w:val="5"/>
    </w:pPr>
    <w:rPr>
      <w:rFonts w:ascii="Arial" w:hAnsi="Arial"/>
      <w:b/>
      <w:sz w:val="22"/>
      <w:lang w:val="es-MX"/>
    </w:rPr>
  </w:style>
  <w:style w:type="paragraph" w:styleId="Ttulo7">
    <w:name w:val="heading 7"/>
    <w:basedOn w:val="Normal"/>
    <w:next w:val="Normal"/>
    <w:qFormat/>
    <w:rsid w:val="00FB587E"/>
    <w:pPr>
      <w:keepNext/>
      <w:jc w:val="both"/>
      <w:outlineLvl w:val="6"/>
    </w:pPr>
    <w:rPr>
      <w:rFonts w:ascii="Arial" w:hAnsi="Arial"/>
      <w:b/>
      <w:sz w:val="16"/>
      <w:lang w:val="es-MX"/>
    </w:rPr>
  </w:style>
  <w:style w:type="paragraph" w:styleId="Ttulo8">
    <w:name w:val="heading 8"/>
    <w:basedOn w:val="Normal"/>
    <w:next w:val="Normal"/>
    <w:qFormat/>
    <w:rsid w:val="00FB587E"/>
    <w:pPr>
      <w:keepNext/>
      <w:jc w:val="both"/>
      <w:outlineLvl w:val="7"/>
    </w:pPr>
    <w:rPr>
      <w:sz w:val="24"/>
      <w:lang w:val="es-MX"/>
    </w:rPr>
  </w:style>
  <w:style w:type="paragraph" w:styleId="Ttulo9">
    <w:name w:val="heading 9"/>
    <w:basedOn w:val="Normal"/>
    <w:next w:val="Normal"/>
    <w:qFormat/>
    <w:rsid w:val="00FB587E"/>
    <w:pPr>
      <w:keepNext/>
      <w:jc w:val="both"/>
      <w:outlineLvl w:val="8"/>
    </w:pPr>
    <w:rPr>
      <w:rFonts w:ascii="Arial" w:hAnsi="Arial"/>
      <w:b/>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B587E"/>
    <w:pPr>
      <w:jc w:val="both"/>
    </w:pPr>
    <w:rPr>
      <w:rFonts w:ascii="Arial" w:hAnsi="Arial"/>
      <w:sz w:val="22"/>
      <w:lang w:val="es-MX"/>
    </w:rPr>
  </w:style>
  <w:style w:type="paragraph" w:styleId="Textoindependiente2">
    <w:name w:val="Body Text 2"/>
    <w:basedOn w:val="Normal"/>
    <w:rsid w:val="00FB587E"/>
    <w:pPr>
      <w:jc w:val="both"/>
    </w:pPr>
    <w:rPr>
      <w:rFonts w:ascii="Arial" w:hAnsi="Arial"/>
      <w:b/>
      <w:sz w:val="16"/>
      <w:lang w:val="es-MX"/>
    </w:rPr>
  </w:style>
  <w:style w:type="paragraph" w:styleId="Textoindependiente3">
    <w:name w:val="Body Text 3"/>
    <w:basedOn w:val="Normal"/>
    <w:rsid w:val="00FB587E"/>
    <w:rPr>
      <w:rFonts w:ascii="Arial" w:hAnsi="Arial"/>
      <w:sz w:val="22"/>
      <w:lang w:val="es-MX"/>
    </w:rPr>
  </w:style>
  <w:style w:type="paragraph" w:styleId="Descripcin">
    <w:name w:val="caption"/>
    <w:basedOn w:val="Normal"/>
    <w:next w:val="Normal"/>
    <w:qFormat/>
    <w:rsid w:val="00FB587E"/>
    <w:pPr>
      <w:jc w:val="both"/>
    </w:pPr>
    <w:rPr>
      <w:rFonts w:ascii="Arial" w:hAnsi="Arial"/>
      <w:sz w:val="24"/>
      <w:lang w:val="es-MX"/>
    </w:rPr>
  </w:style>
  <w:style w:type="paragraph" w:styleId="Encabezado">
    <w:name w:val="header"/>
    <w:basedOn w:val="Normal"/>
    <w:link w:val="EncabezadoCar"/>
    <w:uiPriority w:val="99"/>
    <w:rsid w:val="00FB587E"/>
    <w:pPr>
      <w:tabs>
        <w:tab w:val="center" w:pos="4252"/>
        <w:tab w:val="right" w:pos="8504"/>
      </w:tabs>
    </w:pPr>
  </w:style>
  <w:style w:type="paragraph" w:styleId="Piedepgina">
    <w:name w:val="footer"/>
    <w:basedOn w:val="Normal"/>
    <w:rsid w:val="00FB587E"/>
    <w:pPr>
      <w:tabs>
        <w:tab w:val="center" w:pos="4252"/>
        <w:tab w:val="right" w:pos="8504"/>
      </w:tabs>
    </w:pPr>
  </w:style>
  <w:style w:type="character" w:styleId="Hipervnculo">
    <w:name w:val="Hyperlink"/>
    <w:basedOn w:val="Fuentedeprrafopredeter"/>
    <w:rsid w:val="00FB587E"/>
    <w:rPr>
      <w:color w:val="0000FF"/>
      <w:u w:val="single"/>
    </w:rPr>
  </w:style>
  <w:style w:type="paragraph" w:styleId="Listaconvietas">
    <w:name w:val="List Bullet"/>
    <w:basedOn w:val="Normal"/>
    <w:autoRedefine/>
    <w:rsid w:val="00FB587E"/>
    <w:pPr>
      <w:numPr>
        <w:numId w:val="1"/>
      </w:numPr>
    </w:pPr>
  </w:style>
  <w:style w:type="paragraph" w:styleId="Sangradetextonormal">
    <w:name w:val="Body Text Indent"/>
    <w:basedOn w:val="Normal"/>
    <w:rsid w:val="00FB587E"/>
    <w:pPr>
      <w:ind w:left="1416" w:hanging="1416"/>
    </w:pPr>
    <w:rPr>
      <w:rFonts w:ascii="Arial" w:hAnsi="Arial"/>
      <w:sz w:val="24"/>
    </w:rPr>
  </w:style>
  <w:style w:type="paragraph" w:styleId="Textonotapie">
    <w:name w:val="footnote text"/>
    <w:basedOn w:val="Normal"/>
    <w:semiHidden/>
    <w:rsid w:val="00FB587E"/>
  </w:style>
  <w:style w:type="character" w:styleId="Refdenotaalpie">
    <w:name w:val="footnote reference"/>
    <w:basedOn w:val="Fuentedeprrafopredeter"/>
    <w:semiHidden/>
    <w:rsid w:val="00FB587E"/>
    <w:rPr>
      <w:vertAlign w:val="superscript"/>
    </w:rPr>
  </w:style>
  <w:style w:type="table" w:styleId="Tablaconcuadrcula">
    <w:name w:val="Table Grid"/>
    <w:basedOn w:val="Tablanormal"/>
    <w:rsid w:val="002B4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rsid w:val="009C6B51"/>
    <w:rPr>
      <w:i/>
      <w:iCs/>
    </w:rPr>
  </w:style>
  <w:style w:type="paragraph" w:styleId="Textodeglobo">
    <w:name w:val="Balloon Text"/>
    <w:basedOn w:val="Normal"/>
    <w:link w:val="TextodegloboCar"/>
    <w:rsid w:val="00441B15"/>
    <w:rPr>
      <w:rFonts w:ascii="Tahoma" w:hAnsi="Tahoma" w:cs="Tahoma"/>
      <w:sz w:val="16"/>
      <w:szCs w:val="16"/>
    </w:rPr>
  </w:style>
  <w:style w:type="character" w:customStyle="1" w:styleId="TextodegloboCar">
    <w:name w:val="Texto de globo Car"/>
    <w:basedOn w:val="Fuentedeprrafopredeter"/>
    <w:link w:val="Textodeglobo"/>
    <w:rsid w:val="00441B15"/>
    <w:rPr>
      <w:rFonts w:ascii="Tahoma" w:hAnsi="Tahoma" w:cs="Tahoma"/>
      <w:sz w:val="16"/>
      <w:szCs w:val="16"/>
    </w:rPr>
  </w:style>
  <w:style w:type="paragraph" w:styleId="Prrafodelista">
    <w:name w:val="List Paragraph"/>
    <w:basedOn w:val="Normal"/>
    <w:uiPriority w:val="34"/>
    <w:qFormat/>
    <w:rsid w:val="00B42BB3"/>
    <w:pPr>
      <w:ind w:left="720"/>
      <w:contextualSpacing/>
    </w:pPr>
  </w:style>
  <w:style w:type="character" w:customStyle="1" w:styleId="EncabezadoCar">
    <w:name w:val="Encabezado Car"/>
    <w:basedOn w:val="Fuentedeprrafopredeter"/>
    <w:link w:val="Encabezado"/>
    <w:uiPriority w:val="99"/>
    <w:rsid w:val="00A1760B"/>
  </w:style>
  <w:style w:type="paragraph" w:styleId="Sinespaciado">
    <w:name w:val="No Spacing"/>
    <w:uiPriority w:val="1"/>
    <w:qFormat/>
    <w:rsid w:val="002B3016"/>
    <w:pPr>
      <w:jc w:val="both"/>
    </w:pPr>
    <w:rPr>
      <w:rFonts w:ascii="Arial" w:eastAsia="Calibri" w:hAnsi="Arial" w:cs="Arial"/>
      <w:sz w:val="24"/>
      <w:szCs w:val="24"/>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891970">
      <w:bodyDiv w:val="1"/>
      <w:marLeft w:val="0"/>
      <w:marRight w:val="0"/>
      <w:marTop w:val="0"/>
      <w:marBottom w:val="0"/>
      <w:divBdr>
        <w:top w:val="none" w:sz="0" w:space="0" w:color="auto"/>
        <w:left w:val="none" w:sz="0" w:space="0" w:color="auto"/>
        <w:bottom w:val="none" w:sz="0" w:space="0" w:color="auto"/>
        <w:right w:val="none" w:sz="0" w:space="0" w:color="auto"/>
      </w:divBdr>
    </w:div>
    <w:div w:id="423038205">
      <w:bodyDiv w:val="1"/>
      <w:marLeft w:val="0"/>
      <w:marRight w:val="0"/>
      <w:marTop w:val="0"/>
      <w:marBottom w:val="0"/>
      <w:divBdr>
        <w:top w:val="none" w:sz="0" w:space="0" w:color="auto"/>
        <w:left w:val="none" w:sz="0" w:space="0" w:color="auto"/>
        <w:bottom w:val="none" w:sz="0" w:space="0" w:color="auto"/>
        <w:right w:val="none" w:sz="0" w:space="0" w:color="auto"/>
      </w:divBdr>
    </w:div>
    <w:div w:id="654143366">
      <w:bodyDiv w:val="1"/>
      <w:marLeft w:val="0"/>
      <w:marRight w:val="0"/>
      <w:marTop w:val="0"/>
      <w:marBottom w:val="0"/>
      <w:divBdr>
        <w:top w:val="none" w:sz="0" w:space="0" w:color="auto"/>
        <w:left w:val="none" w:sz="0" w:space="0" w:color="auto"/>
        <w:bottom w:val="none" w:sz="0" w:space="0" w:color="auto"/>
        <w:right w:val="none" w:sz="0" w:space="0" w:color="auto"/>
      </w:divBdr>
    </w:div>
    <w:div w:id="830559249">
      <w:bodyDiv w:val="1"/>
      <w:marLeft w:val="0"/>
      <w:marRight w:val="0"/>
      <w:marTop w:val="0"/>
      <w:marBottom w:val="0"/>
      <w:divBdr>
        <w:top w:val="none" w:sz="0" w:space="0" w:color="auto"/>
        <w:left w:val="none" w:sz="0" w:space="0" w:color="auto"/>
        <w:bottom w:val="none" w:sz="0" w:space="0" w:color="auto"/>
        <w:right w:val="none" w:sz="0" w:space="0" w:color="auto"/>
      </w:divBdr>
    </w:div>
    <w:div w:id="862745030">
      <w:bodyDiv w:val="1"/>
      <w:marLeft w:val="0"/>
      <w:marRight w:val="0"/>
      <w:marTop w:val="0"/>
      <w:marBottom w:val="0"/>
      <w:divBdr>
        <w:top w:val="none" w:sz="0" w:space="0" w:color="auto"/>
        <w:left w:val="none" w:sz="0" w:space="0" w:color="auto"/>
        <w:bottom w:val="none" w:sz="0" w:space="0" w:color="auto"/>
        <w:right w:val="none" w:sz="0" w:space="0" w:color="auto"/>
      </w:divBdr>
    </w:div>
    <w:div w:id="953514974">
      <w:bodyDiv w:val="1"/>
      <w:marLeft w:val="0"/>
      <w:marRight w:val="0"/>
      <w:marTop w:val="0"/>
      <w:marBottom w:val="0"/>
      <w:divBdr>
        <w:top w:val="none" w:sz="0" w:space="0" w:color="auto"/>
        <w:left w:val="none" w:sz="0" w:space="0" w:color="auto"/>
        <w:bottom w:val="none" w:sz="0" w:space="0" w:color="auto"/>
        <w:right w:val="none" w:sz="0" w:space="0" w:color="auto"/>
      </w:divBdr>
    </w:div>
    <w:div w:id="1028722546">
      <w:bodyDiv w:val="1"/>
      <w:marLeft w:val="0"/>
      <w:marRight w:val="0"/>
      <w:marTop w:val="0"/>
      <w:marBottom w:val="0"/>
      <w:divBdr>
        <w:top w:val="none" w:sz="0" w:space="0" w:color="auto"/>
        <w:left w:val="none" w:sz="0" w:space="0" w:color="auto"/>
        <w:bottom w:val="none" w:sz="0" w:space="0" w:color="auto"/>
        <w:right w:val="none" w:sz="0" w:space="0" w:color="auto"/>
      </w:divBdr>
    </w:div>
    <w:div w:id="1135216518">
      <w:bodyDiv w:val="1"/>
      <w:marLeft w:val="0"/>
      <w:marRight w:val="0"/>
      <w:marTop w:val="0"/>
      <w:marBottom w:val="0"/>
      <w:divBdr>
        <w:top w:val="none" w:sz="0" w:space="0" w:color="auto"/>
        <w:left w:val="none" w:sz="0" w:space="0" w:color="auto"/>
        <w:bottom w:val="none" w:sz="0" w:space="0" w:color="auto"/>
        <w:right w:val="none" w:sz="0" w:space="0" w:color="auto"/>
      </w:divBdr>
    </w:div>
    <w:div w:id="1195920365">
      <w:bodyDiv w:val="1"/>
      <w:marLeft w:val="0"/>
      <w:marRight w:val="0"/>
      <w:marTop w:val="0"/>
      <w:marBottom w:val="0"/>
      <w:divBdr>
        <w:top w:val="none" w:sz="0" w:space="0" w:color="auto"/>
        <w:left w:val="none" w:sz="0" w:space="0" w:color="auto"/>
        <w:bottom w:val="none" w:sz="0" w:space="0" w:color="auto"/>
        <w:right w:val="none" w:sz="0" w:space="0" w:color="auto"/>
      </w:divBdr>
    </w:div>
    <w:div w:id="1199588674">
      <w:bodyDiv w:val="1"/>
      <w:marLeft w:val="0"/>
      <w:marRight w:val="0"/>
      <w:marTop w:val="0"/>
      <w:marBottom w:val="0"/>
      <w:divBdr>
        <w:top w:val="none" w:sz="0" w:space="0" w:color="auto"/>
        <w:left w:val="none" w:sz="0" w:space="0" w:color="auto"/>
        <w:bottom w:val="none" w:sz="0" w:space="0" w:color="auto"/>
        <w:right w:val="none" w:sz="0" w:space="0" w:color="auto"/>
      </w:divBdr>
    </w:div>
    <w:div w:id="1236625861">
      <w:bodyDiv w:val="1"/>
      <w:marLeft w:val="0"/>
      <w:marRight w:val="0"/>
      <w:marTop w:val="0"/>
      <w:marBottom w:val="0"/>
      <w:divBdr>
        <w:top w:val="none" w:sz="0" w:space="0" w:color="auto"/>
        <w:left w:val="none" w:sz="0" w:space="0" w:color="auto"/>
        <w:bottom w:val="none" w:sz="0" w:space="0" w:color="auto"/>
        <w:right w:val="none" w:sz="0" w:space="0" w:color="auto"/>
      </w:divBdr>
    </w:div>
    <w:div w:id="1441073276">
      <w:bodyDiv w:val="1"/>
      <w:marLeft w:val="0"/>
      <w:marRight w:val="0"/>
      <w:marTop w:val="0"/>
      <w:marBottom w:val="0"/>
      <w:divBdr>
        <w:top w:val="none" w:sz="0" w:space="0" w:color="auto"/>
        <w:left w:val="none" w:sz="0" w:space="0" w:color="auto"/>
        <w:bottom w:val="none" w:sz="0" w:space="0" w:color="auto"/>
        <w:right w:val="none" w:sz="0" w:space="0" w:color="auto"/>
      </w:divBdr>
    </w:div>
    <w:div w:id="1655136445">
      <w:bodyDiv w:val="1"/>
      <w:marLeft w:val="0"/>
      <w:marRight w:val="0"/>
      <w:marTop w:val="0"/>
      <w:marBottom w:val="0"/>
      <w:divBdr>
        <w:top w:val="none" w:sz="0" w:space="0" w:color="auto"/>
        <w:left w:val="none" w:sz="0" w:space="0" w:color="auto"/>
        <w:bottom w:val="none" w:sz="0" w:space="0" w:color="auto"/>
        <w:right w:val="none" w:sz="0" w:space="0" w:color="auto"/>
      </w:divBdr>
    </w:div>
    <w:div w:id="1719627099">
      <w:bodyDiv w:val="1"/>
      <w:marLeft w:val="0"/>
      <w:marRight w:val="0"/>
      <w:marTop w:val="0"/>
      <w:marBottom w:val="0"/>
      <w:divBdr>
        <w:top w:val="none" w:sz="0" w:space="0" w:color="auto"/>
        <w:left w:val="none" w:sz="0" w:space="0" w:color="auto"/>
        <w:bottom w:val="none" w:sz="0" w:space="0" w:color="auto"/>
        <w:right w:val="none" w:sz="0" w:space="0" w:color="auto"/>
      </w:divBdr>
    </w:div>
    <w:div w:id="209862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9.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2B596-DCBD-4C08-B4B8-8CC8DF14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~wd09.tmp</Template>
  <TotalTime>1</TotalTime>
  <Pages>1</Pages>
  <Words>203</Words>
  <Characters>1122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ICBF Regional Boyacá</Company>
  <LinksUpToDate>false</LinksUpToDate>
  <CharactersWithSpaces>1323</CharactersWithSpaces>
  <SharedDoc>false</SharedDoc>
  <HLinks>
    <vt:vector size="6" baseType="variant">
      <vt:variant>
        <vt:i4>65603</vt:i4>
      </vt:variant>
      <vt:variant>
        <vt:i4>3</vt:i4>
      </vt:variant>
      <vt:variant>
        <vt:i4>0</vt:i4>
      </vt:variant>
      <vt:variant>
        <vt:i4>5</vt:i4>
      </vt:variant>
      <vt:variant>
        <vt:lpwstr>http://www.bienestarfamiliar.gov.co/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Centro Zonal Chiquinquira</dc:creator>
  <cp:lastModifiedBy>Usuario</cp:lastModifiedBy>
  <cp:revision>2</cp:revision>
  <cp:lastPrinted>2014-10-15T14:34:00Z</cp:lastPrinted>
  <dcterms:created xsi:type="dcterms:W3CDTF">2015-07-13T13:59:00Z</dcterms:created>
  <dcterms:modified xsi:type="dcterms:W3CDTF">2015-07-13T13:59:00Z</dcterms:modified>
</cp:coreProperties>
</file>