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2-nfasis6"/>
        <w:tblW w:w="9781" w:type="dxa"/>
        <w:tblLayout w:type="fixed"/>
        <w:tblLook w:val="04A0" w:firstRow="1" w:lastRow="0" w:firstColumn="1" w:lastColumn="0" w:noHBand="0" w:noVBand="1"/>
      </w:tblPr>
      <w:tblGrid>
        <w:gridCol w:w="3053"/>
        <w:gridCol w:w="6728"/>
      </w:tblGrid>
      <w:tr w:rsidR="00B7370B" w:rsidRPr="00215D3A" w14:paraId="7730DBB9" w14:textId="77777777" w:rsidTr="00BC7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631226B6" w14:textId="77777777" w:rsidR="00B7370B" w:rsidRPr="00215D3A" w:rsidRDefault="00B7370B" w:rsidP="001D2010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6728" w:type="dxa"/>
          </w:tcPr>
          <w:p w14:paraId="4A63F167" w14:textId="77777777" w:rsidR="00B7370B" w:rsidRPr="00215D3A" w:rsidRDefault="00B7370B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B7370B" w:rsidRPr="00215D3A" w14:paraId="72B0B98F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286A4A36" w14:textId="77777777" w:rsidR="00B7370B" w:rsidRPr="00215D3A" w:rsidRDefault="00B7370B" w:rsidP="001D2010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Código Indicador</w:t>
            </w:r>
          </w:p>
        </w:tc>
        <w:tc>
          <w:tcPr>
            <w:tcW w:w="6728" w:type="dxa"/>
          </w:tcPr>
          <w:p w14:paraId="10ADB2CA" w14:textId="77777777" w:rsidR="00B7370B" w:rsidRPr="00215D3A" w:rsidRDefault="00B7370B" w:rsidP="001D2010">
            <w:pPr>
              <w:pStyle w:val="Ttulo3"/>
              <w:spacing w:before="0"/>
              <w:ind w:left="0"/>
              <w:jc w:val="lef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7370B" w:rsidRPr="00215D3A" w14:paraId="04352682" w14:textId="77777777" w:rsidTr="00BC7BE7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00CB9C6A" w14:textId="56CD2FCA" w:rsidR="00B7370B" w:rsidRPr="00215D3A" w:rsidRDefault="00015BC9" w:rsidP="001D2010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 xml:space="preserve">Nombre del </w:t>
            </w:r>
            <w:r w:rsidR="00B7370B" w:rsidRPr="00215D3A">
              <w:rPr>
                <w:rFonts w:ascii="Arial" w:hAnsi="Arial" w:cs="Arial"/>
                <w:sz w:val="22"/>
                <w:szCs w:val="22"/>
              </w:rPr>
              <w:t>Indicador</w:t>
            </w:r>
          </w:p>
        </w:tc>
        <w:tc>
          <w:tcPr>
            <w:tcW w:w="6728" w:type="dxa"/>
          </w:tcPr>
          <w:p w14:paraId="1E3C2C8E" w14:textId="77777777" w:rsidR="00B7370B" w:rsidRPr="00215D3A" w:rsidRDefault="00B7370B" w:rsidP="001D2010">
            <w:pPr>
              <w:pStyle w:val="Ttulo3"/>
              <w:spacing w:before="0"/>
              <w:ind w:left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5861736" w14:textId="77777777" w:rsidR="00B7370B" w:rsidRPr="00215D3A" w:rsidRDefault="00B7370B" w:rsidP="001D2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es-CO"/>
              </w:rPr>
            </w:pPr>
          </w:p>
        </w:tc>
      </w:tr>
      <w:tr w:rsidR="00B7370B" w:rsidRPr="00215D3A" w14:paraId="5362D160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061307AF" w14:textId="77777777" w:rsidR="00B7370B" w:rsidRPr="00215D3A" w:rsidRDefault="00B7370B" w:rsidP="001D201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2" w:colLast="2"/>
          </w:p>
          <w:p w14:paraId="231A741E" w14:textId="77777777" w:rsidR="00B7370B" w:rsidRPr="00215D3A" w:rsidRDefault="00B7370B" w:rsidP="001D201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Definición del Indicador</w:t>
            </w:r>
          </w:p>
        </w:tc>
        <w:tc>
          <w:tcPr>
            <w:tcW w:w="6728" w:type="dxa"/>
          </w:tcPr>
          <w:p w14:paraId="48E5732F" w14:textId="77777777" w:rsidR="00B7370B" w:rsidRPr="00215D3A" w:rsidRDefault="00B7370B" w:rsidP="001D2010">
            <w:pPr>
              <w:pStyle w:val="Sinespaciad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</w:p>
          <w:p w14:paraId="2580B0D3" w14:textId="3192CCAC" w:rsidR="00B7370B" w:rsidRPr="00215D3A" w:rsidRDefault="00B7370B" w:rsidP="001D2010">
            <w:pPr>
              <w:pStyle w:val="Sinespaciad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lang w:val="es-MX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lang w:val="es-MX"/>
              </w:rPr>
              <w:t>[</w:t>
            </w:r>
            <w:r w:rsidR="00B2646B" w:rsidRPr="00215D3A">
              <w:rPr>
                <w:rFonts w:ascii="Arial" w:hAnsi="Arial" w:cs="Arial"/>
                <w:color w:val="808080" w:themeColor="background1" w:themeShade="80"/>
                <w:lang w:val="es-MX"/>
              </w:rPr>
              <w:t>Realice una breve descripción del indicador</w:t>
            </w:r>
            <w:r w:rsidRPr="00215D3A">
              <w:rPr>
                <w:rFonts w:ascii="Arial" w:hAnsi="Arial" w:cs="Arial"/>
                <w:color w:val="808080" w:themeColor="background1" w:themeShade="80"/>
                <w:lang w:val="es-MX"/>
              </w:rPr>
              <w:t>]</w:t>
            </w:r>
          </w:p>
          <w:p w14:paraId="550C493F" w14:textId="77777777" w:rsidR="00B7370B" w:rsidRPr="00215D3A" w:rsidRDefault="00B7370B" w:rsidP="001D2010">
            <w:pPr>
              <w:pStyle w:val="Sinespaciad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0"/>
      <w:tr w:rsidR="00B7370B" w:rsidRPr="00215D3A" w14:paraId="4BA63DAB" w14:textId="77777777" w:rsidTr="00BC7BE7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11072166" w14:textId="77777777" w:rsidR="00B7370B" w:rsidRPr="00215D3A" w:rsidRDefault="00B7370B" w:rsidP="001D2010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Proceso de Cálculo</w:t>
            </w:r>
          </w:p>
        </w:tc>
        <w:tc>
          <w:tcPr>
            <w:tcW w:w="6728" w:type="dxa"/>
          </w:tcPr>
          <w:p w14:paraId="59991182" w14:textId="77777777" w:rsidR="00B7370B" w:rsidRPr="00215D3A" w:rsidRDefault="00B7370B" w:rsidP="001D2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[Señale la metodología o pasos realizados para construir el indicador]</w:t>
            </w:r>
          </w:p>
          <w:p w14:paraId="60417EB1" w14:textId="77777777" w:rsidR="00B7370B" w:rsidRPr="00215D3A" w:rsidRDefault="00B7370B" w:rsidP="001D2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2"/>
                <w:szCs w:val="22"/>
                <w:lang w:eastAsia="es-CO"/>
              </w:rPr>
            </w:pPr>
          </w:p>
        </w:tc>
      </w:tr>
      <w:tr w:rsidR="0073342F" w:rsidRPr="00215D3A" w14:paraId="0B64AF4E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5EFCE2D6" w14:textId="51AD35E2" w:rsidR="0073342F" w:rsidRPr="00215D3A" w:rsidRDefault="0073342F" w:rsidP="0073342F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Filtros aplicados</w:t>
            </w:r>
          </w:p>
        </w:tc>
        <w:tc>
          <w:tcPr>
            <w:tcW w:w="6728" w:type="dxa"/>
          </w:tcPr>
          <w:p w14:paraId="7CF8FA96" w14:textId="77777777" w:rsidR="0073342F" w:rsidRPr="00215D3A" w:rsidRDefault="0073342F" w:rsidP="00733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[Filtros aplicados para generar el indicador o para obtener un nuevo dato.]</w:t>
            </w:r>
          </w:p>
          <w:p w14:paraId="269709EE" w14:textId="77777777" w:rsidR="0073342F" w:rsidRPr="00215D3A" w:rsidRDefault="0073342F" w:rsidP="00733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</w:p>
        </w:tc>
      </w:tr>
      <w:tr w:rsidR="0073342F" w:rsidRPr="00215D3A" w14:paraId="141A17F5" w14:textId="77777777" w:rsidTr="00BC7BE7">
        <w:trPr>
          <w:trHeight w:val="1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43989C24" w14:textId="77777777" w:rsidR="0073342F" w:rsidRPr="00215D3A" w:rsidRDefault="0073342F" w:rsidP="0073342F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Unidad de Medida</w:t>
            </w:r>
          </w:p>
        </w:tc>
        <w:tc>
          <w:tcPr>
            <w:tcW w:w="6728" w:type="dxa"/>
          </w:tcPr>
          <w:p w14:paraId="26461C21" w14:textId="7496A690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Diligencia una de las siguientes opciones:</w:t>
            </w:r>
          </w:p>
          <w:p w14:paraId="4BADC1E4" w14:textId="3660450F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1. Porcentaje</w:t>
            </w:r>
          </w:p>
          <w:p w14:paraId="63F4238A" w14:textId="77777777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2. Número absoluto</w:t>
            </w:r>
          </w:p>
          <w:p w14:paraId="28044B90" w14:textId="77777777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3. Tasa por 100.00 habitantes</w:t>
            </w:r>
          </w:p>
          <w:p w14:paraId="47D39267" w14:textId="77777777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4. Tasa por 1.000 habitantes</w:t>
            </w:r>
          </w:p>
          <w:p w14:paraId="1AA45103" w14:textId="77777777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5. Tasa por 10.000 habitantes</w:t>
            </w:r>
          </w:p>
          <w:p w14:paraId="497E79F9" w14:textId="0CD7A054" w:rsidR="0073342F" w:rsidRPr="00215D3A" w:rsidRDefault="0073342F" w:rsidP="00733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 xml:space="preserve">6. </w:t>
            </w:r>
            <w:r w:rsidR="00F60064"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Índice</w:t>
            </w: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 xml:space="preserve"> compuesto</w:t>
            </w:r>
          </w:p>
        </w:tc>
      </w:tr>
      <w:tr w:rsidR="00B05674" w:rsidRPr="00215D3A" w14:paraId="1DC41779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2396984E" w14:textId="6BA29DCB" w:rsidR="00B05674" w:rsidRPr="00215D3A" w:rsidRDefault="00B05674" w:rsidP="00B05674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Fuente</w:t>
            </w:r>
          </w:p>
        </w:tc>
        <w:tc>
          <w:tcPr>
            <w:tcW w:w="6728" w:type="dxa"/>
          </w:tcPr>
          <w:p w14:paraId="588C65A9" w14:textId="77777777" w:rsidR="00B05674" w:rsidRPr="00215D3A" w:rsidRDefault="00B05674" w:rsidP="00B05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  <w:t>[Registre la base de datos o reporte que genera el indicador]</w:t>
            </w:r>
          </w:p>
          <w:p w14:paraId="635DBA61" w14:textId="77777777" w:rsidR="00B05674" w:rsidRPr="00215D3A" w:rsidRDefault="00B05674" w:rsidP="00B05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  <w:lang w:eastAsia="es-CO"/>
              </w:rPr>
            </w:pPr>
          </w:p>
        </w:tc>
      </w:tr>
      <w:tr w:rsidR="00E8199F" w:rsidRPr="00215D3A" w14:paraId="322CFD96" w14:textId="77777777" w:rsidTr="00BC7BE7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4815C4F4" w14:textId="10D7906F" w:rsidR="00E8199F" w:rsidRPr="00215D3A" w:rsidRDefault="00E8199F" w:rsidP="00E8199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Serie disponible</w:t>
            </w:r>
          </w:p>
        </w:tc>
        <w:tc>
          <w:tcPr>
            <w:tcW w:w="6728" w:type="dxa"/>
          </w:tcPr>
          <w:p w14:paraId="38CCA68D" w14:textId="77777777" w:rsidR="00E8199F" w:rsidRPr="00215D3A" w:rsidRDefault="00E8199F" w:rsidP="00E81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[Periodo de tiempo más antiguo desde el cual se cuenta con información del indicador]</w:t>
            </w:r>
          </w:p>
          <w:p w14:paraId="3B908437" w14:textId="77777777" w:rsidR="00E8199F" w:rsidRPr="00215D3A" w:rsidRDefault="00E8199F" w:rsidP="00E81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E8199F" w:rsidRPr="00215D3A" w14:paraId="5EBCB209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03092189" w14:textId="2A1C5C46" w:rsidR="00E8199F" w:rsidRPr="00215D3A" w:rsidRDefault="005357FA" w:rsidP="00E8199F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Último dato disponible</w:t>
            </w:r>
          </w:p>
        </w:tc>
        <w:tc>
          <w:tcPr>
            <w:tcW w:w="6728" w:type="dxa"/>
          </w:tcPr>
          <w:p w14:paraId="25BD002E" w14:textId="666B5A15" w:rsidR="00E8199F" w:rsidRPr="00215D3A" w:rsidRDefault="005357FA" w:rsidP="00E81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[Periodo de tiempo más reciente del cual se cuenta con información del indicador]</w:t>
            </w:r>
          </w:p>
        </w:tc>
      </w:tr>
      <w:tr w:rsidR="005E294A" w:rsidRPr="00215D3A" w14:paraId="664A1C30" w14:textId="77777777" w:rsidTr="00BC7BE7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0806EE7F" w14:textId="44D51649" w:rsidR="005E294A" w:rsidRPr="00215D3A" w:rsidRDefault="005E294A" w:rsidP="005E294A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Días de rezago</w:t>
            </w:r>
          </w:p>
        </w:tc>
        <w:tc>
          <w:tcPr>
            <w:tcW w:w="6728" w:type="dxa"/>
          </w:tcPr>
          <w:p w14:paraId="3DC4CF67" w14:textId="77777777" w:rsidR="005E294A" w:rsidRPr="00215D3A" w:rsidRDefault="005E294A" w:rsidP="005E2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[Periodo de tiempo transcurrido entre el cierre o corte de información y la generación del indicador expresado en días]</w:t>
            </w:r>
          </w:p>
          <w:p w14:paraId="2829CA7E" w14:textId="77777777" w:rsidR="005E294A" w:rsidRPr="00215D3A" w:rsidRDefault="005E294A" w:rsidP="005E2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94A" w:rsidRPr="00215D3A" w14:paraId="30F0AADD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dxa"/>
          </w:tcPr>
          <w:p w14:paraId="4428442A" w14:textId="540DA6D0" w:rsidR="005E294A" w:rsidRPr="00215D3A" w:rsidRDefault="005E294A" w:rsidP="005E294A">
            <w:pPr>
              <w:rPr>
                <w:rFonts w:ascii="Arial" w:hAnsi="Arial" w:cs="Arial"/>
                <w:sz w:val="22"/>
                <w:szCs w:val="22"/>
              </w:rPr>
            </w:pPr>
            <w:r w:rsidRPr="00215D3A">
              <w:rPr>
                <w:rFonts w:ascii="Arial" w:hAnsi="Arial" w:cs="Arial"/>
                <w:sz w:val="22"/>
                <w:szCs w:val="22"/>
              </w:rPr>
              <w:t>Observaciones</w:t>
            </w:r>
          </w:p>
        </w:tc>
        <w:tc>
          <w:tcPr>
            <w:tcW w:w="6728" w:type="dxa"/>
            <w:shd w:val="clear" w:color="auto" w:fill="auto"/>
          </w:tcPr>
          <w:p w14:paraId="2AC55042" w14:textId="77777777" w:rsidR="005E294A" w:rsidRPr="00215D3A" w:rsidRDefault="005E294A" w:rsidP="005E2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15D3A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[Incorpore todas las observaciones que considere pertinentes para entender e interpretar el indicador]</w:t>
            </w:r>
          </w:p>
          <w:p w14:paraId="427F83D0" w14:textId="77777777" w:rsidR="005E294A" w:rsidRPr="00215D3A" w:rsidRDefault="005E294A" w:rsidP="005E2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B594D5" w14:textId="45AC9120" w:rsidR="00CA3C7A" w:rsidRPr="00215D3A" w:rsidRDefault="00CA3C7A" w:rsidP="0046272F">
      <w:pPr>
        <w:rPr>
          <w:rFonts w:ascii="Arial" w:hAnsi="Arial" w:cs="Arial"/>
        </w:rPr>
      </w:pPr>
    </w:p>
    <w:p w14:paraId="5F06DF71" w14:textId="77777777" w:rsidR="006F3F1F" w:rsidRPr="00215D3A" w:rsidRDefault="006F3F1F" w:rsidP="006F3F1F">
      <w:pPr>
        <w:jc w:val="center"/>
        <w:rPr>
          <w:rFonts w:ascii="Arial" w:hAnsi="Arial" w:cs="Arial"/>
          <w:b/>
        </w:rPr>
      </w:pPr>
    </w:p>
    <w:p w14:paraId="25B6D256" w14:textId="77777777" w:rsidR="006F3F1F" w:rsidRPr="00215D3A" w:rsidRDefault="006F3F1F" w:rsidP="006F3F1F">
      <w:pPr>
        <w:rPr>
          <w:rFonts w:ascii="Arial" w:hAnsi="Arial" w:cs="Arial"/>
          <w:b/>
          <w:bCs/>
          <w:color w:val="385623" w:themeColor="accent6" w:themeShade="80"/>
          <w:szCs w:val="16"/>
          <w:lang w:eastAsia="es-CO"/>
        </w:rPr>
      </w:pPr>
      <w:r w:rsidRPr="00215D3A">
        <w:rPr>
          <w:rFonts w:ascii="Arial" w:hAnsi="Arial" w:cs="Arial"/>
          <w:b/>
          <w:bCs/>
          <w:color w:val="385623" w:themeColor="accent6" w:themeShade="80"/>
          <w:szCs w:val="16"/>
          <w:lang w:eastAsia="es-CO"/>
        </w:rPr>
        <w:t>DIMENSIONES [</w:t>
      </w:r>
      <w:r w:rsidRPr="00215D3A">
        <w:rPr>
          <w:rFonts w:ascii="Arial" w:hAnsi="Arial" w:cs="Arial"/>
          <w:bCs/>
          <w:color w:val="385623" w:themeColor="accent6" w:themeShade="80"/>
          <w:szCs w:val="16"/>
          <w:lang w:eastAsia="es-CO"/>
        </w:rPr>
        <w:t>Marque a continuación las desagregaciones del indicador.]</w:t>
      </w:r>
    </w:p>
    <w:p w14:paraId="71AFF060" w14:textId="77777777" w:rsidR="006F3F1F" w:rsidRPr="00215D3A" w:rsidRDefault="006F3F1F" w:rsidP="006F3F1F">
      <w:pPr>
        <w:rPr>
          <w:rFonts w:ascii="Arial" w:hAnsi="Arial" w:cs="Arial"/>
          <w:b/>
          <w:bCs/>
          <w:color w:val="002060"/>
          <w:sz w:val="10"/>
          <w:szCs w:val="16"/>
          <w:lang w:eastAsia="es-CO"/>
        </w:rPr>
      </w:pPr>
    </w:p>
    <w:tbl>
      <w:tblPr>
        <w:tblStyle w:val="Tablanormal2"/>
        <w:tblW w:w="9261" w:type="dxa"/>
        <w:tblLayout w:type="fixed"/>
        <w:tblLook w:val="04A0" w:firstRow="1" w:lastRow="0" w:firstColumn="1" w:lastColumn="0" w:noHBand="0" w:noVBand="1"/>
      </w:tblPr>
      <w:tblGrid>
        <w:gridCol w:w="2268"/>
        <w:gridCol w:w="1161"/>
        <w:gridCol w:w="1458"/>
        <w:gridCol w:w="1458"/>
        <w:gridCol w:w="1458"/>
        <w:gridCol w:w="1458"/>
      </w:tblGrid>
      <w:tr w:rsidR="006F3F1F" w:rsidRPr="00215D3A" w14:paraId="0084AE90" w14:textId="77777777" w:rsidTr="001D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A5897E" w14:textId="77777777" w:rsidR="006F3F1F" w:rsidRPr="00215D3A" w:rsidRDefault="006F3F1F" w:rsidP="001D2010">
            <w:pPr>
              <w:rPr>
                <w:rFonts w:ascii="Arial" w:hAnsi="Arial" w:cs="Arial"/>
                <w:b w:val="0"/>
                <w:color w:val="0070C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6"/>
                <w:lang w:eastAsia="es-CO"/>
              </w:rPr>
              <w:t>Periodicidad</w:t>
            </w:r>
          </w:p>
        </w:tc>
        <w:tc>
          <w:tcPr>
            <w:tcW w:w="1161" w:type="dxa"/>
          </w:tcPr>
          <w:p w14:paraId="3A984891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Año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332420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24B970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3EEB0AED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Semestre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2110004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0F0F12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0EC211BD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Trimestre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-898438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2F3E3A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1D730440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Mes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1720778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76C22C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4703F14B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Fecha de corte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-1711054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4CA5E1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</w:tr>
    </w:tbl>
    <w:p w14:paraId="7D298DAB" w14:textId="77777777" w:rsidR="006F3F1F" w:rsidRPr="00215D3A" w:rsidRDefault="006F3F1F" w:rsidP="006F3F1F">
      <w:pPr>
        <w:jc w:val="center"/>
        <w:rPr>
          <w:rFonts w:ascii="Arial" w:hAnsi="Arial" w:cs="Arial"/>
          <w:b/>
          <w:sz w:val="10"/>
        </w:rPr>
      </w:pPr>
    </w:p>
    <w:p w14:paraId="3E2CE4A4" w14:textId="77777777" w:rsidR="006F3F1F" w:rsidRPr="00215D3A" w:rsidRDefault="006F3F1F" w:rsidP="006F3F1F">
      <w:pPr>
        <w:jc w:val="center"/>
        <w:rPr>
          <w:rFonts w:ascii="Arial" w:hAnsi="Arial" w:cs="Arial"/>
          <w:b/>
          <w:sz w:val="10"/>
        </w:rPr>
      </w:pPr>
    </w:p>
    <w:tbl>
      <w:tblPr>
        <w:tblStyle w:val="Tablanormal2"/>
        <w:tblW w:w="9276" w:type="dxa"/>
        <w:tblLayout w:type="fixed"/>
        <w:tblLook w:val="04A0" w:firstRow="1" w:lastRow="0" w:firstColumn="1" w:lastColumn="0" w:noHBand="0" w:noVBand="1"/>
      </w:tblPr>
      <w:tblGrid>
        <w:gridCol w:w="2322"/>
        <w:gridCol w:w="6954"/>
      </w:tblGrid>
      <w:tr w:rsidR="006F3F1F" w:rsidRPr="00215D3A" w14:paraId="629E5400" w14:textId="77777777" w:rsidTr="00BC7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5B4C2ED5" w14:textId="77777777" w:rsidR="006F3F1F" w:rsidRPr="00215D3A" w:rsidRDefault="006F3F1F" w:rsidP="001D2010">
            <w:pPr>
              <w:rPr>
                <w:rFonts w:ascii="Arial" w:hAnsi="Arial" w:cs="Arial"/>
                <w:b w:val="0"/>
                <w:color w:val="0070C0"/>
                <w:sz w:val="18"/>
                <w:szCs w:val="18"/>
                <w:lang w:eastAsia="es-CO"/>
              </w:rPr>
            </w:pPr>
            <w:r w:rsidRPr="00215D3A"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8"/>
                <w:lang w:eastAsia="es-CO"/>
              </w:rPr>
              <w:t>Desagregación Geográfica</w:t>
            </w:r>
          </w:p>
        </w:tc>
        <w:tc>
          <w:tcPr>
            <w:tcW w:w="6954" w:type="dxa"/>
          </w:tcPr>
          <w:p w14:paraId="14AD979E" w14:textId="77777777" w:rsidR="006F3F1F" w:rsidRPr="00215D3A" w:rsidRDefault="006F3F1F" w:rsidP="001D20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          Nacional </w:t>
            </w: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48274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  <w:r w:rsidRPr="00215D3A">
              <w:rPr>
                <w:rFonts w:ascii="Arial" w:hAnsi="Arial" w:cs="Arial"/>
                <w:bCs w:val="0"/>
                <w:sz w:val="16"/>
                <w:szCs w:val="17"/>
                <w:lang w:eastAsia="es-CO"/>
              </w:rPr>
              <w:t xml:space="preserve">  </w:t>
            </w: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Departamento  </w:t>
            </w: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38562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  <w:r w:rsidRPr="00215D3A">
              <w:rPr>
                <w:rFonts w:ascii="Arial" w:hAnsi="Arial" w:cs="Arial"/>
                <w:bCs w:val="0"/>
                <w:sz w:val="16"/>
                <w:szCs w:val="17"/>
                <w:lang w:eastAsia="es-CO"/>
              </w:rPr>
              <w:t xml:space="preserve"> </w:t>
            </w: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Municipio </w:t>
            </w: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-67873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  <w:r w:rsidRPr="00215D3A">
              <w:rPr>
                <w:rFonts w:ascii="Arial" w:hAnsi="Arial" w:cs="Arial"/>
                <w:bCs w:val="0"/>
                <w:sz w:val="16"/>
                <w:szCs w:val="17"/>
                <w:lang w:eastAsia="es-CO"/>
              </w:rPr>
              <w:t xml:space="preserve">  </w:t>
            </w: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Zona   </w:t>
            </w: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-22538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 Vereda </w:t>
            </w: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198449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</w:p>
        </w:tc>
      </w:tr>
    </w:tbl>
    <w:p w14:paraId="6F096867" w14:textId="77777777" w:rsidR="006F3F1F" w:rsidRPr="00215D3A" w:rsidRDefault="006F3F1F" w:rsidP="006F3F1F">
      <w:pPr>
        <w:rPr>
          <w:rFonts w:ascii="Arial" w:hAnsi="Arial" w:cs="Arial"/>
          <w:b/>
          <w:sz w:val="10"/>
        </w:rPr>
      </w:pPr>
    </w:p>
    <w:p w14:paraId="56F7208B" w14:textId="77777777" w:rsidR="006F3F1F" w:rsidRPr="00215D3A" w:rsidRDefault="006F3F1F" w:rsidP="006F3F1F">
      <w:pPr>
        <w:rPr>
          <w:rFonts w:ascii="Arial" w:hAnsi="Arial" w:cs="Arial"/>
          <w:b/>
          <w:sz w:val="10"/>
        </w:rPr>
      </w:pPr>
    </w:p>
    <w:tbl>
      <w:tblPr>
        <w:tblStyle w:val="Tablanormal2"/>
        <w:tblW w:w="9374" w:type="dxa"/>
        <w:tblLayout w:type="fixed"/>
        <w:tblLook w:val="04A0" w:firstRow="1" w:lastRow="0" w:firstColumn="1" w:lastColumn="0" w:noHBand="0" w:noVBand="1"/>
      </w:tblPr>
      <w:tblGrid>
        <w:gridCol w:w="3260"/>
        <w:gridCol w:w="2038"/>
        <w:gridCol w:w="2038"/>
        <w:gridCol w:w="2038"/>
      </w:tblGrid>
      <w:tr w:rsidR="006F3F1F" w:rsidRPr="00215D3A" w14:paraId="49051A9D" w14:textId="77777777" w:rsidTr="001D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1A84857" w14:textId="77777777" w:rsidR="006F3F1F" w:rsidRPr="00215D3A" w:rsidRDefault="006F3F1F" w:rsidP="001D2010">
            <w:pPr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8"/>
                <w:lang w:eastAsia="es-CO"/>
              </w:rPr>
            </w:pPr>
            <w:r w:rsidRPr="00215D3A"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8"/>
                <w:lang w:eastAsia="es-CO"/>
              </w:rPr>
              <w:lastRenderedPageBreak/>
              <w:t>Desagregación Demográfica</w:t>
            </w:r>
          </w:p>
        </w:tc>
        <w:tc>
          <w:tcPr>
            <w:tcW w:w="1418" w:type="dxa"/>
          </w:tcPr>
          <w:p w14:paraId="0FEC1543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Edad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37099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F87524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18" w:type="dxa"/>
          </w:tcPr>
          <w:p w14:paraId="4CB2E30F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Género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1083803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BD8F65" w14:textId="77777777" w:rsidR="006F3F1F" w:rsidRPr="00215D3A" w:rsidRDefault="006F3F1F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18" w:type="dxa"/>
          </w:tcPr>
          <w:p w14:paraId="5432BA1B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Etnia</w:t>
            </w:r>
          </w:p>
          <w:p w14:paraId="391A824A" w14:textId="77777777" w:rsidR="006F3F1F" w:rsidRPr="00215D3A" w:rsidRDefault="00A82334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sdt>
              <w:sdtPr>
                <w:rPr>
                  <w:rFonts w:ascii="Arial" w:hAnsi="Arial" w:cs="Arial"/>
                  <w:sz w:val="16"/>
                  <w:szCs w:val="17"/>
                  <w:lang w:eastAsia="es-CO"/>
                </w:rPr>
                <w:id w:val="-8386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F1F"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sdtContent>
            </w:sdt>
          </w:p>
        </w:tc>
      </w:tr>
    </w:tbl>
    <w:p w14:paraId="5B51BEA2" w14:textId="77777777" w:rsidR="006F3F1F" w:rsidRPr="00215D3A" w:rsidRDefault="006F3F1F" w:rsidP="006F3F1F">
      <w:pPr>
        <w:jc w:val="center"/>
        <w:rPr>
          <w:rFonts w:ascii="Arial" w:hAnsi="Arial" w:cs="Arial"/>
          <w:b/>
          <w:sz w:val="10"/>
        </w:rPr>
      </w:pPr>
    </w:p>
    <w:tbl>
      <w:tblPr>
        <w:tblStyle w:val="Tablanormal2"/>
        <w:tblW w:w="9358" w:type="dxa"/>
        <w:tblLayout w:type="fixed"/>
        <w:tblLook w:val="04A0" w:firstRow="1" w:lastRow="0" w:firstColumn="1" w:lastColumn="0" w:noHBand="0" w:noVBand="1"/>
      </w:tblPr>
      <w:tblGrid>
        <w:gridCol w:w="3261"/>
        <w:gridCol w:w="1252"/>
        <w:gridCol w:w="1351"/>
        <w:gridCol w:w="1747"/>
        <w:gridCol w:w="1747"/>
      </w:tblGrid>
      <w:tr w:rsidR="00BC7BE7" w:rsidRPr="00215D3A" w14:paraId="2AA759E5" w14:textId="77777777" w:rsidTr="00BC7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A0B3D9E" w14:textId="77777777" w:rsidR="00BC7BE7" w:rsidRPr="00215D3A" w:rsidRDefault="00BC7BE7" w:rsidP="001D2010">
            <w:pPr>
              <w:rPr>
                <w:rFonts w:ascii="Arial" w:hAnsi="Arial" w:cs="Arial"/>
                <w:b w:val="0"/>
                <w:color w:val="0070C0"/>
                <w:sz w:val="18"/>
                <w:szCs w:val="18"/>
                <w:lang w:eastAsia="es-CO"/>
              </w:rPr>
            </w:pPr>
            <w:r w:rsidRPr="00215D3A"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8"/>
                <w:lang w:eastAsia="es-CO"/>
              </w:rPr>
              <w:t>Desagregación socioeconómica</w:t>
            </w:r>
          </w:p>
        </w:tc>
        <w:tc>
          <w:tcPr>
            <w:tcW w:w="1252" w:type="dxa"/>
          </w:tcPr>
          <w:p w14:paraId="77602D63" w14:textId="77777777" w:rsidR="00BC7BE7" w:rsidRPr="00215D3A" w:rsidRDefault="00BC7BE7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Discapacidad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974801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BA231B" w14:textId="77777777" w:rsidR="00BC7BE7" w:rsidRPr="00215D3A" w:rsidRDefault="00BC7BE7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351" w:type="dxa"/>
          </w:tcPr>
          <w:p w14:paraId="62E18B43" w14:textId="77777777" w:rsidR="00BC7BE7" w:rsidRPr="00215D3A" w:rsidRDefault="00BC7BE7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Víctimas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-557163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A87BFC" w14:textId="77777777" w:rsidR="00BC7BE7" w:rsidRPr="00215D3A" w:rsidRDefault="00BC7BE7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747" w:type="dxa"/>
          </w:tcPr>
          <w:p w14:paraId="37A92294" w14:textId="42436B14" w:rsidR="00BC7BE7" w:rsidRPr="00215D3A" w:rsidRDefault="00BC7BE7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Nacionalidad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5121142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A04BCD" w14:textId="77777777" w:rsidR="00BC7BE7" w:rsidRPr="00215D3A" w:rsidRDefault="00BC7BE7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747" w:type="dxa"/>
          </w:tcPr>
          <w:p w14:paraId="1688DA15" w14:textId="77777777" w:rsidR="00BC7BE7" w:rsidRPr="00215D3A" w:rsidRDefault="00BC7BE7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</w:pPr>
            <w:proofErr w:type="spellStart"/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>Sisbén</w:t>
            </w:r>
            <w:proofErr w:type="spellEnd"/>
            <w:r w:rsidRPr="00215D3A">
              <w:rPr>
                <w:rFonts w:ascii="Arial" w:hAnsi="Arial" w:cs="Arial"/>
                <w:b w:val="0"/>
                <w:sz w:val="16"/>
                <w:szCs w:val="17"/>
                <w:lang w:eastAsia="es-CO"/>
              </w:rPr>
              <w:t xml:space="preserve"> III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-1834524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230C9B" w14:textId="77777777" w:rsidR="00BC7BE7" w:rsidRPr="00215D3A" w:rsidRDefault="00BC7BE7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</w:tr>
      <w:tr w:rsidR="00BC7BE7" w:rsidRPr="00215D3A" w14:paraId="3C8A5CCE" w14:textId="77777777" w:rsidTr="00BC7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CB0F4F" w14:textId="46472651" w:rsidR="00BC7BE7" w:rsidRPr="00215D3A" w:rsidRDefault="00BC7BE7" w:rsidP="0045220F">
            <w:pPr>
              <w:rPr>
                <w:rFonts w:ascii="Arial" w:hAnsi="Arial" w:cs="Arial"/>
                <w:color w:val="538135" w:themeColor="accent6" w:themeShade="BF"/>
                <w:sz w:val="18"/>
                <w:szCs w:val="18"/>
                <w:lang w:eastAsia="es-CO"/>
              </w:rPr>
            </w:pPr>
            <w:r w:rsidRPr="00215D3A"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8"/>
                <w:lang w:eastAsia="es-CO"/>
              </w:rPr>
              <w:t>Desagregación por ciclo vital</w:t>
            </w:r>
          </w:p>
        </w:tc>
        <w:tc>
          <w:tcPr>
            <w:tcW w:w="1252" w:type="dxa"/>
          </w:tcPr>
          <w:p w14:paraId="444C7FFE" w14:textId="1277068E" w:rsidR="00BC7BE7" w:rsidRPr="00215D3A" w:rsidRDefault="00BC7BE7" w:rsidP="0045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sz w:val="16"/>
                <w:szCs w:val="17"/>
                <w:lang w:eastAsia="es-CO"/>
              </w:rPr>
              <w:t>Primera Infancia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-6755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80611" w14:textId="45D70ACA" w:rsidR="00BC7BE7" w:rsidRPr="00215D3A" w:rsidRDefault="00BC7BE7" w:rsidP="0045220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351" w:type="dxa"/>
          </w:tcPr>
          <w:p w14:paraId="65C5C737" w14:textId="7F4AEFCE" w:rsidR="00BC7BE7" w:rsidRPr="00215D3A" w:rsidRDefault="00BC7BE7" w:rsidP="0045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sz w:val="16"/>
                <w:szCs w:val="17"/>
                <w:lang w:eastAsia="es-CO"/>
              </w:rPr>
              <w:t>Infancia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-54866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BD8721" w14:textId="6F786F08" w:rsidR="00BC7BE7" w:rsidRPr="00215D3A" w:rsidRDefault="00BC7BE7" w:rsidP="0045220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747" w:type="dxa"/>
          </w:tcPr>
          <w:p w14:paraId="7A486EE1" w14:textId="3A589039" w:rsidR="00BC7BE7" w:rsidRPr="00215D3A" w:rsidRDefault="00BC7BE7" w:rsidP="0045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7"/>
                <w:lang w:eastAsia="es-CO"/>
              </w:rPr>
            </w:pPr>
            <w:r w:rsidRPr="00215D3A">
              <w:rPr>
                <w:rFonts w:ascii="Arial" w:hAnsi="Arial" w:cs="Arial"/>
                <w:sz w:val="16"/>
                <w:szCs w:val="17"/>
                <w:lang w:eastAsia="es-CO"/>
              </w:rPr>
              <w:t>Adolescencia</w:t>
            </w:r>
          </w:p>
          <w:sdt>
            <w:sdtPr>
              <w:rPr>
                <w:rFonts w:ascii="Arial" w:hAnsi="Arial" w:cs="Arial"/>
                <w:sz w:val="16"/>
                <w:szCs w:val="17"/>
                <w:lang w:eastAsia="es-CO"/>
              </w:rPr>
              <w:id w:val="-753199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F5C55E" w14:textId="47D29A02" w:rsidR="00BC7BE7" w:rsidRPr="00215D3A" w:rsidRDefault="00BC7BE7" w:rsidP="0045220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7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7"/>
                    <w:lang w:eastAsia="es-CO"/>
                  </w:rPr>
                  <w:t>☐</w:t>
                </w:r>
              </w:p>
            </w:sdtContent>
          </w:sdt>
        </w:tc>
        <w:tc>
          <w:tcPr>
            <w:tcW w:w="1747" w:type="dxa"/>
          </w:tcPr>
          <w:p w14:paraId="67A192D1" w14:textId="115019CE" w:rsidR="00BC7BE7" w:rsidRPr="00215D3A" w:rsidRDefault="00BC7BE7" w:rsidP="00EF6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7"/>
                <w:lang w:eastAsia="es-CO"/>
              </w:rPr>
            </w:pPr>
          </w:p>
        </w:tc>
      </w:tr>
    </w:tbl>
    <w:p w14:paraId="713079E2" w14:textId="77777777" w:rsidR="006F3F1F" w:rsidRPr="00215D3A" w:rsidRDefault="006F3F1F" w:rsidP="006F3F1F">
      <w:pPr>
        <w:jc w:val="center"/>
        <w:rPr>
          <w:rFonts w:ascii="Arial" w:hAnsi="Arial" w:cs="Arial"/>
          <w:b/>
          <w:sz w:val="10"/>
        </w:rPr>
      </w:pPr>
    </w:p>
    <w:p w14:paraId="6BC0CF2E" w14:textId="77777777" w:rsidR="006F3F1F" w:rsidRPr="00215D3A" w:rsidRDefault="006F3F1F" w:rsidP="006F3F1F">
      <w:pPr>
        <w:jc w:val="center"/>
        <w:rPr>
          <w:rFonts w:ascii="Arial" w:hAnsi="Arial" w:cs="Arial"/>
          <w:b/>
          <w:sz w:val="10"/>
        </w:rPr>
      </w:pPr>
    </w:p>
    <w:p w14:paraId="39B7E316" w14:textId="667FD26E" w:rsidR="00195690" w:rsidRPr="00215D3A" w:rsidRDefault="00195690" w:rsidP="00195690">
      <w:pPr>
        <w:rPr>
          <w:rFonts w:ascii="Arial" w:hAnsi="Arial" w:cs="Arial"/>
          <w:b/>
          <w:bCs/>
          <w:color w:val="385623" w:themeColor="accent6" w:themeShade="80"/>
          <w:szCs w:val="16"/>
          <w:lang w:eastAsia="es-CO"/>
        </w:rPr>
      </w:pPr>
      <w:r>
        <w:rPr>
          <w:rFonts w:ascii="Arial" w:hAnsi="Arial" w:cs="Arial"/>
          <w:b/>
          <w:bCs/>
          <w:color w:val="385623" w:themeColor="accent6" w:themeShade="80"/>
          <w:szCs w:val="16"/>
          <w:lang w:eastAsia="es-CO"/>
        </w:rPr>
        <w:t>MARCO DE POLÍTICA</w:t>
      </w:r>
      <w:r w:rsidRPr="00215D3A">
        <w:rPr>
          <w:rFonts w:ascii="Arial" w:hAnsi="Arial" w:cs="Arial"/>
          <w:b/>
          <w:bCs/>
          <w:color w:val="385623" w:themeColor="accent6" w:themeShade="80"/>
          <w:szCs w:val="16"/>
          <w:lang w:eastAsia="es-CO"/>
        </w:rPr>
        <w:t xml:space="preserve"> [</w:t>
      </w:r>
      <w:r w:rsidRPr="00215D3A">
        <w:rPr>
          <w:rFonts w:ascii="Arial" w:hAnsi="Arial" w:cs="Arial"/>
          <w:bCs/>
          <w:color w:val="385623" w:themeColor="accent6" w:themeShade="80"/>
          <w:szCs w:val="16"/>
          <w:lang w:eastAsia="es-CO"/>
        </w:rPr>
        <w:t xml:space="preserve">Marque a continuación </w:t>
      </w:r>
      <w:r>
        <w:rPr>
          <w:rFonts w:ascii="Arial" w:hAnsi="Arial" w:cs="Arial"/>
          <w:bCs/>
          <w:color w:val="385623" w:themeColor="accent6" w:themeShade="80"/>
          <w:szCs w:val="16"/>
          <w:lang w:eastAsia="es-CO"/>
        </w:rPr>
        <w:t>la pertenencia programática del indicador</w:t>
      </w:r>
      <w:r w:rsidRPr="00215D3A">
        <w:rPr>
          <w:rFonts w:ascii="Arial" w:hAnsi="Arial" w:cs="Arial"/>
          <w:bCs/>
          <w:color w:val="385623" w:themeColor="accent6" w:themeShade="80"/>
          <w:szCs w:val="16"/>
          <w:lang w:eastAsia="es-CO"/>
        </w:rPr>
        <w:t>.]</w:t>
      </w:r>
    </w:p>
    <w:p w14:paraId="5E8F91AA" w14:textId="77777777" w:rsidR="00195690" w:rsidRPr="00215D3A" w:rsidRDefault="00195690" w:rsidP="00195690">
      <w:pPr>
        <w:rPr>
          <w:rFonts w:ascii="Arial" w:hAnsi="Arial" w:cs="Arial"/>
          <w:b/>
          <w:bCs/>
          <w:color w:val="002060"/>
          <w:sz w:val="10"/>
          <w:szCs w:val="16"/>
          <w:lang w:eastAsia="es-CO"/>
        </w:rPr>
      </w:pPr>
    </w:p>
    <w:tbl>
      <w:tblPr>
        <w:tblStyle w:val="Tablanormal2"/>
        <w:tblW w:w="9261" w:type="dxa"/>
        <w:tblLayout w:type="fixed"/>
        <w:tblLook w:val="04A0" w:firstRow="1" w:lastRow="0" w:firstColumn="1" w:lastColumn="0" w:noHBand="0" w:noVBand="1"/>
      </w:tblPr>
      <w:tblGrid>
        <w:gridCol w:w="2268"/>
        <w:gridCol w:w="1161"/>
        <w:gridCol w:w="1458"/>
        <w:gridCol w:w="1458"/>
        <w:gridCol w:w="1458"/>
        <w:gridCol w:w="1458"/>
      </w:tblGrid>
      <w:tr w:rsidR="00195690" w:rsidRPr="00215D3A" w14:paraId="06BEBBDB" w14:textId="77777777" w:rsidTr="001D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D41C52" w14:textId="5DCC9E85" w:rsidR="00195690" w:rsidRPr="00215D3A" w:rsidRDefault="00195690" w:rsidP="001D2010">
            <w:pPr>
              <w:rPr>
                <w:rFonts w:ascii="Arial" w:hAnsi="Arial" w:cs="Arial"/>
                <w:b w:val="0"/>
                <w:color w:val="0070C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color w:val="538135" w:themeColor="accent6" w:themeShade="BF"/>
                <w:sz w:val="18"/>
                <w:szCs w:val="16"/>
                <w:lang w:eastAsia="es-CO"/>
              </w:rPr>
              <w:t>Pertenencia programática</w:t>
            </w:r>
          </w:p>
        </w:tc>
        <w:tc>
          <w:tcPr>
            <w:tcW w:w="1161" w:type="dxa"/>
          </w:tcPr>
          <w:p w14:paraId="184F4F68" w14:textId="7513D15C" w:rsidR="00195690" w:rsidRPr="00215D3A" w:rsidRDefault="00195690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Plan Nacional de Desarrollo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312301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A6058D" w14:textId="77777777" w:rsidR="00195690" w:rsidRPr="00215D3A" w:rsidRDefault="00195690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3D2FB19D" w14:textId="02BA7A7D" w:rsidR="00195690" w:rsidRPr="00215D3A" w:rsidRDefault="00195690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Plan de Acción Institucional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1502587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BDA122" w14:textId="77777777" w:rsidR="00195690" w:rsidRPr="00215D3A" w:rsidRDefault="00195690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2ADB9209" w14:textId="604DF4D1" w:rsidR="00195690" w:rsidRPr="00215D3A" w:rsidRDefault="00195690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ODS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-1788739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7E2056" w14:textId="77777777" w:rsidR="00195690" w:rsidRPr="00215D3A" w:rsidRDefault="00195690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b w:val="0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35AB5E81" w14:textId="21901B9F" w:rsidR="00195690" w:rsidRPr="00215D3A" w:rsidRDefault="00EF2AF9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SUIN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233593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555DD9" w14:textId="77777777" w:rsidR="00195690" w:rsidRPr="00215D3A" w:rsidRDefault="00195690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p w14:paraId="07FDFF4A" w14:textId="77036D3D" w:rsidR="00195690" w:rsidRPr="00215D3A" w:rsidRDefault="00EF2AF9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eastAsia="es-CO"/>
              </w:rPr>
              <w:t>Otro</w:t>
            </w:r>
          </w:p>
          <w:sdt>
            <w:sdtPr>
              <w:rPr>
                <w:rFonts w:ascii="Arial" w:hAnsi="Arial" w:cs="Arial"/>
                <w:sz w:val="16"/>
                <w:szCs w:val="16"/>
                <w:lang w:eastAsia="es-CO"/>
              </w:rPr>
              <w:id w:val="1267427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3768DD" w14:textId="77777777" w:rsidR="00195690" w:rsidRPr="00215D3A" w:rsidRDefault="00195690" w:rsidP="001D2010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sz w:val="16"/>
                    <w:szCs w:val="16"/>
                    <w:lang w:eastAsia="es-CO"/>
                  </w:rPr>
                </w:pPr>
                <w:r w:rsidRPr="00215D3A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s-CO"/>
                  </w:rPr>
                  <w:t>☐</w:t>
                </w:r>
              </w:p>
            </w:sdtContent>
          </w:sdt>
        </w:tc>
      </w:tr>
    </w:tbl>
    <w:p w14:paraId="5E3984AB" w14:textId="77777777" w:rsidR="00195690" w:rsidRPr="00215D3A" w:rsidRDefault="00195690" w:rsidP="00195690">
      <w:pPr>
        <w:jc w:val="center"/>
        <w:rPr>
          <w:rFonts w:ascii="Arial" w:hAnsi="Arial" w:cs="Arial"/>
          <w:b/>
          <w:sz w:val="10"/>
        </w:rPr>
      </w:pPr>
    </w:p>
    <w:p w14:paraId="5FA3723B" w14:textId="77777777" w:rsidR="00195690" w:rsidRPr="00215D3A" w:rsidRDefault="00195690" w:rsidP="00195690">
      <w:pPr>
        <w:jc w:val="center"/>
        <w:rPr>
          <w:rFonts w:ascii="Arial" w:hAnsi="Arial" w:cs="Arial"/>
          <w:b/>
          <w:sz w:val="10"/>
        </w:rPr>
      </w:pPr>
    </w:p>
    <w:p w14:paraId="5ED9101F" w14:textId="77777777" w:rsidR="006F3F1F" w:rsidRPr="00215D3A" w:rsidRDefault="006F3F1F" w:rsidP="006F3F1F">
      <w:pPr>
        <w:rPr>
          <w:rFonts w:ascii="Arial" w:hAnsi="Arial" w:cs="Arial"/>
          <w:b/>
          <w:sz w:val="10"/>
        </w:rPr>
      </w:pPr>
    </w:p>
    <w:tbl>
      <w:tblPr>
        <w:tblStyle w:val="Tabladecuadrcula2-nfasis6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6F3F1F" w:rsidRPr="00215D3A" w14:paraId="7EFEB0F0" w14:textId="77777777" w:rsidTr="001D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4C4B34" w14:textId="77777777" w:rsidR="006F3F1F" w:rsidRPr="00215D3A" w:rsidRDefault="006F3F1F" w:rsidP="001D2010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  <w:p w14:paraId="31EDF0D8" w14:textId="77777777" w:rsidR="006F3F1F" w:rsidRPr="00215D3A" w:rsidRDefault="006F3F1F" w:rsidP="001D2010">
            <w:pPr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  <w:p w14:paraId="103D57FA" w14:textId="2D8AF983" w:rsidR="006F3F1F" w:rsidRPr="00215D3A" w:rsidRDefault="006F3F1F" w:rsidP="001D2010">
            <w:pPr>
              <w:rPr>
                <w:rFonts w:ascii="Arial" w:hAnsi="Arial" w:cs="Arial"/>
                <w:color w:val="385623" w:themeColor="accent6" w:themeShade="80"/>
                <w:szCs w:val="16"/>
                <w:lang w:eastAsia="es-CO"/>
              </w:rPr>
            </w:pPr>
            <w:r w:rsidRPr="00215D3A">
              <w:rPr>
                <w:rFonts w:ascii="Arial" w:hAnsi="Arial" w:cs="Arial"/>
                <w:color w:val="385623" w:themeColor="accent6" w:themeShade="80"/>
                <w:szCs w:val="16"/>
                <w:lang w:eastAsia="es-CO"/>
              </w:rPr>
              <w:t>RESPONSABLES</w:t>
            </w:r>
            <w:r w:rsidR="00BC7BE7">
              <w:rPr>
                <w:rFonts w:ascii="Arial" w:hAnsi="Arial" w:cs="Arial"/>
                <w:color w:val="385623" w:themeColor="accent6" w:themeShade="80"/>
                <w:szCs w:val="16"/>
                <w:lang w:eastAsia="es-CO"/>
              </w:rPr>
              <w:t>:</w:t>
            </w:r>
          </w:p>
          <w:p w14:paraId="1C64CC91" w14:textId="77777777" w:rsidR="006F3F1F" w:rsidRPr="00215D3A" w:rsidRDefault="006F3F1F" w:rsidP="001D2010">
            <w:pPr>
              <w:rPr>
                <w:rFonts w:ascii="Arial" w:hAnsi="Arial" w:cs="Arial"/>
                <w:sz w:val="10"/>
                <w:szCs w:val="16"/>
                <w:lang w:eastAsia="es-CO"/>
              </w:rPr>
            </w:pPr>
          </w:p>
        </w:tc>
        <w:tc>
          <w:tcPr>
            <w:tcW w:w="6237" w:type="dxa"/>
          </w:tcPr>
          <w:p w14:paraId="620899BC" w14:textId="77777777" w:rsidR="006F3F1F" w:rsidRPr="00215D3A" w:rsidRDefault="006F3F1F" w:rsidP="001D2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</w:tr>
      <w:tr w:rsidR="006F3F1F" w:rsidRPr="00215D3A" w14:paraId="697B8EDA" w14:textId="77777777" w:rsidTr="001D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BD6D9C2" w14:textId="77777777" w:rsidR="006F3F1F" w:rsidRPr="00215D3A" w:rsidRDefault="006F3F1F" w:rsidP="001D2010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215D3A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Calculo del indicador</w:t>
            </w:r>
          </w:p>
        </w:tc>
        <w:tc>
          <w:tcPr>
            <w:tcW w:w="6237" w:type="dxa"/>
          </w:tcPr>
          <w:p w14:paraId="4C6C909D" w14:textId="77777777" w:rsidR="006F3F1F" w:rsidRPr="00215D3A" w:rsidRDefault="006F3F1F" w:rsidP="001D2010">
            <w:pPr>
              <w:pStyle w:val="Ttulo3"/>
              <w:spacing w:before="0"/>
              <w:ind w:left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Nombre funcionario</w:t>
            </w:r>
            <w:r w:rsidRPr="00215D3A">
              <w:rPr>
                <w:sz w:val="20"/>
                <w:szCs w:val="20"/>
              </w:rPr>
              <w:tab/>
            </w:r>
          </w:p>
          <w:p w14:paraId="7BF4A628" w14:textId="77777777" w:rsidR="006F3F1F" w:rsidRPr="00215D3A" w:rsidRDefault="006F3F1F" w:rsidP="001D2010">
            <w:pPr>
              <w:pStyle w:val="Ttulo3"/>
              <w:spacing w:before="0"/>
              <w:ind w:left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Cargo</w:t>
            </w:r>
            <w:r w:rsidRPr="00215D3A">
              <w:rPr>
                <w:sz w:val="20"/>
                <w:szCs w:val="20"/>
              </w:rPr>
              <w:tab/>
            </w:r>
          </w:p>
          <w:p w14:paraId="7397458A" w14:textId="77777777" w:rsidR="006F3F1F" w:rsidRPr="00215D3A" w:rsidRDefault="006F3F1F" w:rsidP="001D2010">
            <w:pPr>
              <w:pStyle w:val="Ttulo3"/>
              <w:spacing w:before="0"/>
              <w:ind w:left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Entidad</w:t>
            </w:r>
            <w:r w:rsidRPr="00215D3A">
              <w:rPr>
                <w:sz w:val="20"/>
                <w:szCs w:val="20"/>
              </w:rPr>
              <w:tab/>
            </w:r>
          </w:p>
          <w:p w14:paraId="0D53A676" w14:textId="77777777" w:rsidR="006F3F1F" w:rsidRPr="00215D3A" w:rsidRDefault="006F3F1F" w:rsidP="001D2010">
            <w:pPr>
              <w:pStyle w:val="Ttulo3"/>
              <w:spacing w:before="0"/>
              <w:ind w:left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Dependencia</w:t>
            </w:r>
            <w:r w:rsidRPr="00215D3A">
              <w:rPr>
                <w:sz w:val="20"/>
                <w:szCs w:val="20"/>
              </w:rPr>
              <w:tab/>
            </w:r>
          </w:p>
          <w:p w14:paraId="5D25C2EC" w14:textId="77777777" w:rsidR="006F3F1F" w:rsidRPr="00215D3A" w:rsidRDefault="006F3F1F" w:rsidP="001D2010">
            <w:pPr>
              <w:pStyle w:val="Ttulo3"/>
              <w:spacing w:before="0"/>
              <w:ind w:left="0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Correo Electrónico</w:t>
            </w:r>
            <w:r w:rsidRPr="00215D3A">
              <w:rPr>
                <w:sz w:val="20"/>
                <w:szCs w:val="20"/>
              </w:rPr>
              <w:tab/>
            </w:r>
          </w:p>
          <w:p w14:paraId="0CB3D192" w14:textId="77777777" w:rsidR="006F3F1F" w:rsidRPr="00215D3A" w:rsidRDefault="006F3F1F" w:rsidP="001D20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 w:val="20"/>
                <w:szCs w:val="20"/>
              </w:rPr>
            </w:pPr>
            <w:r w:rsidRPr="00215D3A">
              <w:rPr>
                <w:rFonts w:ascii="Arial" w:eastAsiaTheme="majorEastAsia" w:hAnsi="Arial" w:cs="Arial"/>
                <w:sz w:val="20"/>
                <w:szCs w:val="20"/>
              </w:rPr>
              <w:t>Teléfono</w:t>
            </w:r>
            <w:r w:rsidRPr="00215D3A">
              <w:rPr>
                <w:rFonts w:ascii="Arial" w:eastAsiaTheme="majorEastAsia" w:hAnsi="Arial" w:cs="Arial"/>
                <w:sz w:val="20"/>
                <w:szCs w:val="20"/>
              </w:rPr>
              <w:tab/>
              <w:t xml:space="preserve"> </w:t>
            </w:r>
          </w:p>
        </w:tc>
      </w:tr>
    </w:tbl>
    <w:p w14:paraId="44241F9B" w14:textId="77777777" w:rsidR="006F3F1F" w:rsidRPr="00215D3A" w:rsidRDefault="006F3F1F" w:rsidP="006F3F1F">
      <w:pPr>
        <w:jc w:val="center"/>
        <w:rPr>
          <w:rFonts w:ascii="Arial" w:hAnsi="Arial" w:cs="Arial"/>
          <w:b/>
        </w:rPr>
      </w:pPr>
    </w:p>
    <w:p w14:paraId="08486114" w14:textId="77777777" w:rsidR="006F3F1F" w:rsidRPr="00215D3A" w:rsidRDefault="006F3F1F" w:rsidP="0046272F">
      <w:pPr>
        <w:rPr>
          <w:rFonts w:ascii="Arial" w:hAnsi="Arial" w:cs="Arial"/>
        </w:rPr>
      </w:pPr>
    </w:p>
    <w:sectPr w:rsidR="006F3F1F" w:rsidRPr="00215D3A" w:rsidSect="00C121B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4A43F" w14:textId="77777777" w:rsidR="00A82334" w:rsidRDefault="00A82334" w:rsidP="00517B8F">
      <w:r>
        <w:separator/>
      </w:r>
    </w:p>
  </w:endnote>
  <w:endnote w:type="continuationSeparator" w:id="0">
    <w:p w14:paraId="638FB39F" w14:textId="77777777" w:rsidR="00A82334" w:rsidRDefault="00A82334" w:rsidP="0051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1FEA7" w14:textId="77777777" w:rsidR="00DC165F" w:rsidRDefault="00DC165F" w:rsidP="00DC165F">
    <w:pPr>
      <w:tabs>
        <w:tab w:val="center" w:pos="4252"/>
        <w:tab w:val="right" w:pos="8504"/>
      </w:tabs>
      <w:jc w:val="center"/>
      <w:rPr>
        <w:rFonts w:ascii="Tempus Sans ITC" w:eastAsia="Tempus Sans ITC" w:hAnsi="Tempus Sans ITC" w:cs="Tempus Sans ITC"/>
        <w:b/>
      </w:rPr>
    </w:pPr>
  </w:p>
  <w:p w14:paraId="369F1B6A" w14:textId="77777777" w:rsidR="00DC165F" w:rsidRDefault="00DC165F" w:rsidP="00DC165F">
    <w:pPr>
      <w:tabs>
        <w:tab w:val="center" w:pos="4252"/>
        <w:tab w:val="right" w:pos="8504"/>
      </w:tabs>
      <w:jc w:val="center"/>
    </w:pPr>
    <w:r>
      <w:rPr>
        <w:rFonts w:ascii="Tempus Sans ITC" w:eastAsia="Tempus Sans ITC" w:hAnsi="Tempus Sans ITC" w:cs="Tempus Sans ITC"/>
        <w:b/>
      </w:rPr>
      <w:t>Antes de imprimir este documento… piense en el medio ambiente</w:t>
    </w:r>
    <w:proofErr w:type="gramStart"/>
    <w:r>
      <w:rPr>
        <w:rFonts w:ascii="Tempus Sans ITC" w:eastAsia="Tempus Sans ITC" w:hAnsi="Tempus Sans ITC" w:cs="Tempus Sans ITC"/>
        <w:b/>
      </w:rPr>
      <w:t>!</w:t>
    </w:r>
    <w:proofErr w:type="gramEnd"/>
    <w:r>
      <w:rPr>
        <w:rFonts w:ascii="Tempus Sans ITC" w:eastAsia="Tempus Sans ITC" w:hAnsi="Tempus Sans ITC" w:cs="Tempus Sans ITC"/>
        <w:b/>
      </w:rPr>
      <w:t xml:space="preserve">  </w:t>
    </w:r>
  </w:p>
  <w:p w14:paraId="10EB7180" w14:textId="77777777" w:rsidR="00DC165F" w:rsidRDefault="00DC165F" w:rsidP="00DC165F">
    <w:pPr>
      <w:tabs>
        <w:tab w:val="center" w:pos="4252"/>
        <w:tab w:val="right" w:pos="8504"/>
      </w:tabs>
      <w:jc w:val="cent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Cualquier copia impresa de este documento se considera como COPIA NO CONTROLADA.</w:t>
    </w:r>
  </w:p>
  <w:p w14:paraId="336DF39F" w14:textId="77777777" w:rsidR="00DC165F" w:rsidRPr="00104E4E" w:rsidRDefault="00DC165F" w:rsidP="00DC165F">
    <w:pPr>
      <w:tabs>
        <w:tab w:val="center" w:pos="4252"/>
        <w:tab w:val="right" w:pos="8504"/>
      </w:tabs>
      <w:jc w:val="center"/>
      <w:rPr>
        <w:rFonts w:ascii="Arial" w:eastAsia="Arial" w:hAnsi="Arial" w:cs="Arial"/>
        <w:sz w:val="12"/>
        <w:szCs w:val="12"/>
      </w:rPr>
    </w:pPr>
    <w:r w:rsidRPr="00104E4E">
      <w:rPr>
        <w:rFonts w:ascii="Arial" w:eastAsia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  <w:p w14:paraId="049A3597" w14:textId="77777777" w:rsidR="00C734D2" w:rsidRPr="00DC165F" w:rsidRDefault="00C734D2" w:rsidP="00DC16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F2866" w14:textId="77777777" w:rsidR="00A82334" w:rsidRDefault="00A82334" w:rsidP="00517B8F">
      <w:r>
        <w:separator/>
      </w:r>
    </w:p>
  </w:footnote>
  <w:footnote w:type="continuationSeparator" w:id="0">
    <w:p w14:paraId="5907C9F6" w14:textId="77777777" w:rsidR="00A82334" w:rsidRDefault="00A82334" w:rsidP="0051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0602C" w14:textId="52AA8D18" w:rsidR="00C734D2" w:rsidRDefault="00A82334">
    <w:pPr>
      <w:pStyle w:val="Encabezado"/>
    </w:pPr>
    <w:r>
      <w:rPr>
        <w:noProof/>
      </w:rPr>
      <w:pict w14:anchorId="75622E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8438" o:spid="_x0000_s2050" type="#_x0000_t136" style="position:absolute;margin-left:0;margin-top:0;width:515.7pt;height:147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6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454"/>
    </w:tblGrid>
    <w:tr w:rsidR="000B1476" w:rsidRPr="00636C1E" w14:paraId="46981C17" w14:textId="77777777" w:rsidTr="00C121B4">
      <w:trPr>
        <w:cantSplit/>
        <w:trHeight w:val="764"/>
      </w:trPr>
      <w:tc>
        <w:tcPr>
          <w:tcW w:w="1247" w:type="dxa"/>
          <w:vMerge w:val="restart"/>
        </w:tcPr>
        <w:p w14:paraId="5E0C19A2" w14:textId="13E69A16" w:rsidR="000B1476" w:rsidRDefault="00A82334" w:rsidP="00517B8F">
          <w:pPr>
            <w:pStyle w:val="Encabezado"/>
            <w:ind w:firstLine="30"/>
          </w:pPr>
          <w:sdt>
            <w:sdtPr>
              <w:id w:val="2112773262"/>
              <w:docPartObj>
                <w:docPartGallery w:val="Watermarks"/>
                <w:docPartUnique/>
              </w:docPartObj>
            </w:sdtPr>
            <w:sdtEndPr/>
            <w:sdtContent/>
          </w:sdt>
          <w:r w:rsidR="000B1476"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43705CC8" wp14:editId="48A44397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11403864" w14:textId="77777777" w:rsidR="000B1476" w:rsidRPr="00A4028C" w:rsidRDefault="000B1476" w:rsidP="00517B8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A4028C">
            <w:rPr>
              <w:rFonts w:ascii="Arial" w:hAnsi="Arial" w:cs="Arial"/>
              <w:b/>
              <w:sz w:val="22"/>
              <w:szCs w:val="22"/>
            </w:rPr>
            <w:t>PROCESO</w:t>
          </w:r>
        </w:p>
        <w:p w14:paraId="67C01451" w14:textId="77777777" w:rsidR="000B1476" w:rsidRPr="00A4028C" w:rsidRDefault="000B1476" w:rsidP="00517B8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A4028C">
            <w:rPr>
              <w:rFonts w:ascii="Arial" w:hAnsi="Arial" w:cs="Arial"/>
              <w:b/>
              <w:sz w:val="22"/>
              <w:szCs w:val="22"/>
            </w:rPr>
            <w:t>GESTIÓN DE TECNOLOGÍA E INFORMACIÓN</w:t>
          </w:r>
        </w:p>
        <w:p w14:paraId="4ED845E9" w14:textId="77777777" w:rsidR="000B1476" w:rsidRPr="00A4028C" w:rsidRDefault="000B1476" w:rsidP="00517B8F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8E99B0D" w14:textId="184FAB9D" w:rsidR="00C121B4" w:rsidRDefault="00A856AA" w:rsidP="00C121B4">
          <w:pPr>
            <w:tabs>
              <w:tab w:val="left" w:pos="2011"/>
            </w:tabs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 xml:space="preserve">FORMATO </w:t>
          </w:r>
          <w:r w:rsidR="0069445D">
            <w:rPr>
              <w:rFonts w:ascii="Arial" w:hAnsi="Arial" w:cs="Arial"/>
              <w:b/>
              <w:sz w:val="20"/>
            </w:rPr>
            <w:t xml:space="preserve">FICHA TÉCNICA DE DEFINICIÓN </w:t>
          </w:r>
          <w:r w:rsidR="00CF4CF7">
            <w:rPr>
              <w:rFonts w:ascii="Arial" w:hAnsi="Arial" w:cs="Arial"/>
              <w:b/>
              <w:sz w:val="20"/>
            </w:rPr>
            <w:t xml:space="preserve">METODOLÓGICA </w:t>
          </w:r>
          <w:r w:rsidR="0069445D">
            <w:rPr>
              <w:rFonts w:ascii="Arial" w:hAnsi="Arial" w:cs="Arial"/>
              <w:b/>
              <w:sz w:val="20"/>
            </w:rPr>
            <w:t>DE INDICADOR</w:t>
          </w:r>
        </w:p>
        <w:p w14:paraId="59FED75B" w14:textId="150200E9" w:rsidR="000B1476" w:rsidRPr="006862E0" w:rsidRDefault="000B1476" w:rsidP="006862E0">
          <w:pPr>
            <w:pStyle w:val="Encabezado"/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</w:p>
      </w:tc>
      <w:tc>
        <w:tcPr>
          <w:tcW w:w="1618" w:type="dxa"/>
          <w:vAlign w:val="center"/>
        </w:tcPr>
        <w:p w14:paraId="2098A47D" w14:textId="490DE4E8" w:rsidR="000B1476" w:rsidRPr="00317CD4" w:rsidRDefault="00317CD4" w:rsidP="00517B8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17CD4">
            <w:rPr>
              <w:rFonts w:ascii="Arial" w:hAnsi="Arial" w:cs="Arial"/>
              <w:sz w:val="20"/>
              <w:szCs w:val="20"/>
            </w:rPr>
            <w:t>F1.P17.GTI</w:t>
          </w:r>
        </w:p>
      </w:tc>
      <w:tc>
        <w:tcPr>
          <w:tcW w:w="1454" w:type="dxa"/>
          <w:vAlign w:val="center"/>
        </w:tcPr>
        <w:p w14:paraId="1AEB0E81" w14:textId="449DF17D" w:rsidR="000B1476" w:rsidRPr="00317CD4" w:rsidRDefault="00317CD4" w:rsidP="00517B8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17CD4">
            <w:rPr>
              <w:rFonts w:ascii="Arial" w:hAnsi="Arial" w:cs="Arial"/>
              <w:sz w:val="20"/>
              <w:szCs w:val="20"/>
            </w:rPr>
            <w:t>10/04/2019</w:t>
          </w:r>
        </w:p>
      </w:tc>
    </w:tr>
    <w:tr w:rsidR="000B1476" w:rsidRPr="00636C1E" w14:paraId="28A3D819" w14:textId="77777777" w:rsidTr="00C121B4">
      <w:trPr>
        <w:cantSplit/>
        <w:trHeight w:val="680"/>
      </w:trPr>
      <w:tc>
        <w:tcPr>
          <w:tcW w:w="1247" w:type="dxa"/>
          <w:vMerge/>
        </w:tcPr>
        <w:p w14:paraId="547A8528" w14:textId="0F692243" w:rsidR="000B1476" w:rsidRDefault="000B1476" w:rsidP="00517B8F">
          <w:pPr>
            <w:pStyle w:val="Encabezado"/>
          </w:pPr>
        </w:p>
      </w:tc>
      <w:tc>
        <w:tcPr>
          <w:tcW w:w="6597" w:type="dxa"/>
          <w:vMerge/>
        </w:tcPr>
        <w:p w14:paraId="7B533176" w14:textId="77777777" w:rsidR="000B1476" w:rsidRPr="00A4028C" w:rsidRDefault="000B1476" w:rsidP="00517B8F">
          <w:pPr>
            <w:pStyle w:val="Encabezado"/>
          </w:pPr>
        </w:p>
      </w:tc>
      <w:tc>
        <w:tcPr>
          <w:tcW w:w="1618" w:type="dxa"/>
          <w:vAlign w:val="center"/>
        </w:tcPr>
        <w:p w14:paraId="419D6537" w14:textId="15A41B27" w:rsidR="000B1476" w:rsidRPr="00E05A9A" w:rsidRDefault="000B1476" w:rsidP="00517B8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05A9A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454" w:type="dxa"/>
          <w:tcMar>
            <w:left w:w="57" w:type="dxa"/>
            <w:right w:w="57" w:type="dxa"/>
          </w:tcMar>
          <w:vAlign w:val="center"/>
        </w:tcPr>
        <w:p w14:paraId="4E40D7CE" w14:textId="7758B4D9" w:rsidR="000B1476" w:rsidRPr="00E05A9A" w:rsidRDefault="000B1476" w:rsidP="00517B8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05A9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E05A9A">
            <w:rPr>
              <w:rStyle w:val="Nmerodepgina"/>
            </w:rPr>
            <w:fldChar w:fldCharType="begin"/>
          </w:r>
          <w:r w:rsidRPr="00E05A9A">
            <w:rPr>
              <w:rStyle w:val="Nmerodepgina"/>
            </w:rPr>
            <w:instrText xml:space="preserve"> PAGE </w:instrText>
          </w:r>
          <w:r w:rsidRPr="00E05A9A">
            <w:rPr>
              <w:rStyle w:val="Nmerodepgina"/>
            </w:rPr>
            <w:fldChar w:fldCharType="separate"/>
          </w:r>
          <w:r w:rsidR="00317CD4">
            <w:rPr>
              <w:rStyle w:val="Nmerodepgina"/>
              <w:noProof/>
            </w:rPr>
            <w:t>2</w:t>
          </w:r>
          <w:r w:rsidRPr="00E05A9A">
            <w:rPr>
              <w:rStyle w:val="Nmerodepgina"/>
            </w:rPr>
            <w:fldChar w:fldCharType="end"/>
          </w:r>
          <w:r w:rsidRPr="00E05A9A">
            <w:rPr>
              <w:rStyle w:val="Nmerodepgina"/>
              <w:rFonts w:cs="Arial"/>
              <w:szCs w:val="20"/>
            </w:rPr>
            <w:t xml:space="preserve"> de</w:t>
          </w:r>
          <w:r w:rsidRPr="00E05A9A">
            <w:rPr>
              <w:rFonts w:ascii="Arial" w:hAnsi="Arial" w:cs="Arial"/>
              <w:sz w:val="20"/>
              <w:szCs w:val="20"/>
            </w:rPr>
            <w:t xml:space="preserve"> </w:t>
          </w:r>
          <w:r w:rsidRPr="00E05A9A">
            <w:rPr>
              <w:rFonts w:ascii="Arial" w:hAnsi="Arial" w:cs="Arial"/>
              <w:sz w:val="20"/>
              <w:szCs w:val="20"/>
            </w:rPr>
            <w:fldChar w:fldCharType="begin"/>
          </w:r>
          <w:r w:rsidRPr="00E05A9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E05A9A">
            <w:rPr>
              <w:rFonts w:ascii="Arial" w:hAnsi="Arial" w:cs="Arial"/>
              <w:sz w:val="20"/>
              <w:szCs w:val="20"/>
            </w:rPr>
            <w:fldChar w:fldCharType="separate"/>
          </w:r>
          <w:r w:rsidR="00317CD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E05A9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A5FDE4" w14:textId="14257612" w:rsidR="000B1476" w:rsidRDefault="00A82334">
    <w:pPr>
      <w:pStyle w:val="Encabezado"/>
    </w:pPr>
    <w:r>
      <w:rPr>
        <w:noProof/>
      </w:rPr>
      <w:pict w14:anchorId="4B83A3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8439" o:spid="_x0000_s2051" type="#_x0000_t136" style="position:absolute;margin-left:0;margin-top:0;width:515.7pt;height:147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A4028C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0C1DAD3" wp14:editId="3FFAA25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78600" cy="2256155"/>
              <wp:effectExtent l="0" t="1517015" r="0" b="1446530"/>
              <wp:wrapNone/>
              <wp:docPr id="2" name="Cuadro de texto 2" descr="{&quot;HashCode&quot;:2036368738,&quot;Height&quot;:792.0,&quot;Width&quot;:612.0,&quot;Placement&quot;:&quot;Header&quot;,&quot;Index&quot;:&quot;Primary&quot;,&quot;Section&quot;:1,&quot;Top&quot;:-999995.0,&quot;Left&quot;:-999995.0}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78600" cy="22561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D4E7D" w14:textId="77777777" w:rsidR="00A4028C" w:rsidRDefault="00A4028C" w:rsidP="00A4028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C1DAD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2036368738,&quot;Height&quot;:792.0,&quot;Width&quot;:612.0,&quot;Placement&quot;:&quot;Header&quot;,&quot;Index&quot;:&quot;Primary&quot;,&quot;Section&quot;:1,&quot;Top&quot;:-999995.0,&quot;Left&quot;:-999995.0}" style="position:absolute;margin-left:0;margin-top:0;width:518pt;height:177.65pt;rotation:-45;z-index:-251658240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" o:allowincell="f" filled="f" stroked="f">
              <v:stroke joinstyle="round"/>
              <o:lock v:ext="edit" shapetype="t"/>
              <v:textbox style="mso-fit-shape-to-text:t">
                <w:txbxContent>
                  <w:p w14:paraId="2FED4E7D" w14:textId="77777777" w:rsidR="00A4028C" w:rsidRDefault="00A4028C" w:rsidP="00A4028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E3867" w14:textId="6D958E3C" w:rsidR="00C734D2" w:rsidRDefault="00A82334">
    <w:pPr>
      <w:pStyle w:val="Encabezado"/>
    </w:pPr>
    <w:r>
      <w:rPr>
        <w:noProof/>
      </w:rPr>
      <w:pict w14:anchorId="25D168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8437" o:spid="_x0000_s2049" type="#_x0000_t136" style="position:absolute;margin-left:0;margin-top:0;width:515.7pt;height:14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F5941"/>
    <w:multiLevelType w:val="multilevel"/>
    <w:tmpl w:val="17CEB49E"/>
    <w:lvl w:ilvl="0">
      <w:start w:val="1"/>
      <w:numFmt w:val="decimal"/>
      <w:pStyle w:val="Ttulo1"/>
      <w:suff w:val="space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suff w:val="space"/>
      <w:lvlText w:val="%1.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suff w:val="space"/>
      <w:lvlText w:val="%1.%2.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5801704"/>
    <w:multiLevelType w:val="hybridMultilevel"/>
    <w:tmpl w:val="2CF414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7B17"/>
    <w:multiLevelType w:val="hybridMultilevel"/>
    <w:tmpl w:val="54C2FCDE"/>
    <w:lvl w:ilvl="0" w:tplc="240A001B">
      <w:start w:val="1"/>
      <w:numFmt w:val="lowerRoman"/>
      <w:lvlText w:val="%1."/>
      <w:lvlJc w:val="right"/>
      <w:pPr>
        <w:ind w:left="2148" w:hanging="360"/>
      </w:pPr>
    </w:lvl>
    <w:lvl w:ilvl="1" w:tplc="240A0019" w:tentative="1">
      <w:start w:val="1"/>
      <w:numFmt w:val="lowerLetter"/>
      <w:lvlText w:val="%2."/>
      <w:lvlJc w:val="left"/>
      <w:pPr>
        <w:ind w:left="2868" w:hanging="360"/>
      </w:pPr>
    </w:lvl>
    <w:lvl w:ilvl="2" w:tplc="240A001B" w:tentative="1">
      <w:start w:val="1"/>
      <w:numFmt w:val="lowerRoman"/>
      <w:lvlText w:val="%3."/>
      <w:lvlJc w:val="right"/>
      <w:pPr>
        <w:ind w:left="3588" w:hanging="180"/>
      </w:pPr>
    </w:lvl>
    <w:lvl w:ilvl="3" w:tplc="240A000F" w:tentative="1">
      <w:start w:val="1"/>
      <w:numFmt w:val="decimal"/>
      <w:lvlText w:val="%4."/>
      <w:lvlJc w:val="left"/>
      <w:pPr>
        <w:ind w:left="4308" w:hanging="360"/>
      </w:pPr>
    </w:lvl>
    <w:lvl w:ilvl="4" w:tplc="240A0019" w:tentative="1">
      <w:start w:val="1"/>
      <w:numFmt w:val="lowerLetter"/>
      <w:lvlText w:val="%5."/>
      <w:lvlJc w:val="left"/>
      <w:pPr>
        <w:ind w:left="5028" w:hanging="360"/>
      </w:pPr>
    </w:lvl>
    <w:lvl w:ilvl="5" w:tplc="240A001B" w:tentative="1">
      <w:start w:val="1"/>
      <w:numFmt w:val="lowerRoman"/>
      <w:lvlText w:val="%6."/>
      <w:lvlJc w:val="right"/>
      <w:pPr>
        <w:ind w:left="5748" w:hanging="180"/>
      </w:pPr>
    </w:lvl>
    <w:lvl w:ilvl="6" w:tplc="240A000F" w:tentative="1">
      <w:start w:val="1"/>
      <w:numFmt w:val="decimal"/>
      <w:lvlText w:val="%7."/>
      <w:lvlJc w:val="left"/>
      <w:pPr>
        <w:ind w:left="6468" w:hanging="360"/>
      </w:pPr>
    </w:lvl>
    <w:lvl w:ilvl="7" w:tplc="240A0019" w:tentative="1">
      <w:start w:val="1"/>
      <w:numFmt w:val="lowerLetter"/>
      <w:lvlText w:val="%8."/>
      <w:lvlJc w:val="left"/>
      <w:pPr>
        <w:ind w:left="7188" w:hanging="360"/>
      </w:pPr>
    </w:lvl>
    <w:lvl w:ilvl="8" w:tplc="24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C79477E"/>
    <w:multiLevelType w:val="hybridMultilevel"/>
    <w:tmpl w:val="0150B1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947C8E"/>
    <w:multiLevelType w:val="hybridMultilevel"/>
    <w:tmpl w:val="7FBEF980"/>
    <w:lvl w:ilvl="0" w:tplc="557257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F335A"/>
    <w:multiLevelType w:val="multilevel"/>
    <w:tmpl w:val="48601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432D5598"/>
    <w:multiLevelType w:val="hybridMultilevel"/>
    <w:tmpl w:val="4DC875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71D98"/>
    <w:multiLevelType w:val="hybridMultilevel"/>
    <w:tmpl w:val="224407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C42AD"/>
    <w:multiLevelType w:val="hybridMultilevel"/>
    <w:tmpl w:val="2AC8CA4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F97F1C"/>
    <w:multiLevelType w:val="hybridMultilevel"/>
    <w:tmpl w:val="975AE2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40303"/>
    <w:multiLevelType w:val="multilevel"/>
    <w:tmpl w:val="AFC21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A8F4E33"/>
    <w:multiLevelType w:val="hybridMultilevel"/>
    <w:tmpl w:val="9D4CDC12"/>
    <w:lvl w:ilvl="0" w:tplc="240A000F">
      <w:start w:val="1"/>
      <w:numFmt w:val="decimal"/>
      <w:lvlText w:val="%1."/>
      <w:lvlJc w:val="left"/>
      <w:pPr>
        <w:ind w:left="1146" w:hanging="360"/>
      </w:pPr>
    </w:lvl>
    <w:lvl w:ilvl="1" w:tplc="240A0019" w:tentative="1">
      <w:start w:val="1"/>
      <w:numFmt w:val="lowerLetter"/>
      <w:lvlText w:val="%2."/>
      <w:lvlJc w:val="left"/>
      <w:pPr>
        <w:ind w:left="1866" w:hanging="360"/>
      </w:pPr>
    </w:lvl>
    <w:lvl w:ilvl="2" w:tplc="240A001B" w:tentative="1">
      <w:start w:val="1"/>
      <w:numFmt w:val="lowerRoman"/>
      <w:lvlText w:val="%3."/>
      <w:lvlJc w:val="right"/>
      <w:pPr>
        <w:ind w:left="2586" w:hanging="180"/>
      </w:pPr>
    </w:lvl>
    <w:lvl w:ilvl="3" w:tplc="240A000F" w:tentative="1">
      <w:start w:val="1"/>
      <w:numFmt w:val="decimal"/>
      <w:lvlText w:val="%4."/>
      <w:lvlJc w:val="left"/>
      <w:pPr>
        <w:ind w:left="3306" w:hanging="360"/>
      </w:pPr>
    </w:lvl>
    <w:lvl w:ilvl="4" w:tplc="240A0019" w:tentative="1">
      <w:start w:val="1"/>
      <w:numFmt w:val="lowerLetter"/>
      <w:lvlText w:val="%5."/>
      <w:lvlJc w:val="left"/>
      <w:pPr>
        <w:ind w:left="4026" w:hanging="360"/>
      </w:pPr>
    </w:lvl>
    <w:lvl w:ilvl="5" w:tplc="240A001B" w:tentative="1">
      <w:start w:val="1"/>
      <w:numFmt w:val="lowerRoman"/>
      <w:lvlText w:val="%6."/>
      <w:lvlJc w:val="right"/>
      <w:pPr>
        <w:ind w:left="4746" w:hanging="180"/>
      </w:pPr>
    </w:lvl>
    <w:lvl w:ilvl="6" w:tplc="240A000F" w:tentative="1">
      <w:start w:val="1"/>
      <w:numFmt w:val="decimal"/>
      <w:lvlText w:val="%7."/>
      <w:lvlJc w:val="left"/>
      <w:pPr>
        <w:ind w:left="5466" w:hanging="360"/>
      </w:pPr>
    </w:lvl>
    <w:lvl w:ilvl="7" w:tplc="240A0019" w:tentative="1">
      <w:start w:val="1"/>
      <w:numFmt w:val="lowerLetter"/>
      <w:lvlText w:val="%8."/>
      <w:lvlJc w:val="left"/>
      <w:pPr>
        <w:ind w:left="6186" w:hanging="360"/>
      </w:pPr>
    </w:lvl>
    <w:lvl w:ilvl="8" w:tplc="2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C0E1F67"/>
    <w:multiLevelType w:val="hybridMultilevel"/>
    <w:tmpl w:val="2E1A1B64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F82493"/>
    <w:multiLevelType w:val="hybridMultilevel"/>
    <w:tmpl w:val="40E635DA"/>
    <w:lvl w:ilvl="0" w:tplc="0644D4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1603F"/>
    <w:multiLevelType w:val="hybridMultilevel"/>
    <w:tmpl w:val="6218AA3A"/>
    <w:lvl w:ilvl="0" w:tplc="E460B2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12"/>
  </w:num>
  <w:num w:numId="11">
    <w:abstractNumId w:val="8"/>
  </w:num>
  <w:num w:numId="12">
    <w:abstractNumId w:val="0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8F"/>
    <w:rsid w:val="000034B4"/>
    <w:rsid w:val="00007FC7"/>
    <w:rsid w:val="00012B5E"/>
    <w:rsid w:val="000135C4"/>
    <w:rsid w:val="000149A9"/>
    <w:rsid w:val="00015BC9"/>
    <w:rsid w:val="0001601E"/>
    <w:rsid w:val="00025735"/>
    <w:rsid w:val="000313EB"/>
    <w:rsid w:val="00031E4D"/>
    <w:rsid w:val="00036B73"/>
    <w:rsid w:val="00045C8B"/>
    <w:rsid w:val="00046F28"/>
    <w:rsid w:val="00053AB5"/>
    <w:rsid w:val="00057BF9"/>
    <w:rsid w:val="00057D78"/>
    <w:rsid w:val="000651D7"/>
    <w:rsid w:val="00070770"/>
    <w:rsid w:val="00070987"/>
    <w:rsid w:val="000754DB"/>
    <w:rsid w:val="0008474D"/>
    <w:rsid w:val="00090291"/>
    <w:rsid w:val="00094117"/>
    <w:rsid w:val="0009463F"/>
    <w:rsid w:val="00095360"/>
    <w:rsid w:val="00096D8A"/>
    <w:rsid w:val="000A1F1A"/>
    <w:rsid w:val="000A5640"/>
    <w:rsid w:val="000B126B"/>
    <w:rsid w:val="000B1476"/>
    <w:rsid w:val="000B3179"/>
    <w:rsid w:val="000B4DF1"/>
    <w:rsid w:val="000B6498"/>
    <w:rsid w:val="000B7105"/>
    <w:rsid w:val="000B7A9C"/>
    <w:rsid w:val="000C16AC"/>
    <w:rsid w:val="000C1F98"/>
    <w:rsid w:val="000C5DB6"/>
    <w:rsid w:val="000D2B94"/>
    <w:rsid w:val="000D7187"/>
    <w:rsid w:val="000E107A"/>
    <w:rsid w:val="000E1834"/>
    <w:rsid w:val="000E3107"/>
    <w:rsid w:val="000F708D"/>
    <w:rsid w:val="00102833"/>
    <w:rsid w:val="00102DA4"/>
    <w:rsid w:val="00105615"/>
    <w:rsid w:val="00105C22"/>
    <w:rsid w:val="001142E8"/>
    <w:rsid w:val="00114C8C"/>
    <w:rsid w:val="00124C38"/>
    <w:rsid w:val="001256CE"/>
    <w:rsid w:val="00134AB9"/>
    <w:rsid w:val="00142721"/>
    <w:rsid w:val="0014398A"/>
    <w:rsid w:val="001503B3"/>
    <w:rsid w:val="001564F8"/>
    <w:rsid w:val="001579EA"/>
    <w:rsid w:val="00160546"/>
    <w:rsid w:val="00160D2E"/>
    <w:rsid w:val="00161955"/>
    <w:rsid w:val="00162384"/>
    <w:rsid w:val="001629BA"/>
    <w:rsid w:val="00163DA0"/>
    <w:rsid w:val="00166914"/>
    <w:rsid w:val="00176F21"/>
    <w:rsid w:val="0018423B"/>
    <w:rsid w:val="0019316B"/>
    <w:rsid w:val="00193B4E"/>
    <w:rsid w:val="00195690"/>
    <w:rsid w:val="001A0211"/>
    <w:rsid w:val="001A3839"/>
    <w:rsid w:val="001A6779"/>
    <w:rsid w:val="001B473E"/>
    <w:rsid w:val="001B673C"/>
    <w:rsid w:val="001B6C5A"/>
    <w:rsid w:val="001C0293"/>
    <w:rsid w:val="001D6914"/>
    <w:rsid w:val="001E1EEB"/>
    <w:rsid w:val="001F340F"/>
    <w:rsid w:val="001F5599"/>
    <w:rsid w:val="00200374"/>
    <w:rsid w:val="00203129"/>
    <w:rsid w:val="002132A0"/>
    <w:rsid w:val="002159ED"/>
    <w:rsid w:val="00215D3A"/>
    <w:rsid w:val="0021627A"/>
    <w:rsid w:val="0021658B"/>
    <w:rsid w:val="00216DBC"/>
    <w:rsid w:val="00220A1B"/>
    <w:rsid w:val="00222EB7"/>
    <w:rsid w:val="002251B7"/>
    <w:rsid w:val="00225922"/>
    <w:rsid w:val="00235397"/>
    <w:rsid w:val="00236969"/>
    <w:rsid w:val="0024270B"/>
    <w:rsid w:val="002610B3"/>
    <w:rsid w:val="0027206C"/>
    <w:rsid w:val="002729FD"/>
    <w:rsid w:val="00276FD2"/>
    <w:rsid w:val="002836C2"/>
    <w:rsid w:val="00290AEB"/>
    <w:rsid w:val="00293C77"/>
    <w:rsid w:val="00294FC9"/>
    <w:rsid w:val="002B053D"/>
    <w:rsid w:val="002D1265"/>
    <w:rsid w:val="002D4642"/>
    <w:rsid w:val="002E3D84"/>
    <w:rsid w:val="002F1053"/>
    <w:rsid w:val="002F6F2F"/>
    <w:rsid w:val="00303BF3"/>
    <w:rsid w:val="00306BD4"/>
    <w:rsid w:val="0030785C"/>
    <w:rsid w:val="00313E6D"/>
    <w:rsid w:val="00314814"/>
    <w:rsid w:val="00317CD4"/>
    <w:rsid w:val="00325E72"/>
    <w:rsid w:val="00325FD9"/>
    <w:rsid w:val="00335A83"/>
    <w:rsid w:val="0033648C"/>
    <w:rsid w:val="00337390"/>
    <w:rsid w:val="00340213"/>
    <w:rsid w:val="00341112"/>
    <w:rsid w:val="00344D5C"/>
    <w:rsid w:val="00345BAE"/>
    <w:rsid w:val="00350BDD"/>
    <w:rsid w:val="00352D85"/>
    <w:rsid w:val="003562F2"/>
    <w:rsid w:val="0036186C"/>
    <w:rsid w:val="0036241B"/>
    <w:rsid w:val="00372384"/>
    <w:rsid w:val="00375441"/>
    <w:rsid w:val="00375D41"/>
    <w:rsid w:val="00385947"/>
    <w:rsid w:val="003875FD"/>
    <w:rsid w:val="00387D79"/>
    <w:rsid w:val="003900CF"/>
    <w:rsid w:val="003902E6"/>
    <w:rsid w:val="00390733"/>
    <w:rsid w:val="003931C3"/>
    <w:rsid w:val="003A3E3A"/>
    <w:rsid w:val="003B3CBC"/>
    <w:rsid w:val="003C2BEF"/>
    <w:rsid w:val="003C2EF3"/>
    <w:rsid w:val="003D03AD"/>
    <w:rsid w:val="003D67FB"/>
    <w:rsid w:val="003E0F0E"/>
    <w:rsid w:val="003E61BB"/>
    <w:rsid w:val="003E7E88"/>
    <w:rsid w:val="003F09C3"/>
    <w:rsid w:val="003F15B7"/>
    <w:rsid w:val="00400639"/>
    <w:rsid w:val="004009FF"/>
    <w:rsid w:val="00401FD9"/>
    <w:rsid w:val="00410827"/>
    <w:rsid w:val="00410B6B"/>
    <w:rsid w:val="00425AB8"/>
    <w:rsid w:val="00427F0E"/>
    <w:rsid w:val="0043476F"/>
    <w:rsid w:val="00435C6F"/>
    <w:rsid w:val="00437D2C"/>
    <w:rsid w:val="00444476"/>
    <w:rsid w:val="00450C2E"/>
    <w:rsid w:val="0045220F"/>
    <w:rsid w:val="00460040"/>
    <w:rsid w:val="0046272F"/>
    <w:rsid w:val="004653E6"/>
    <w:rsid w:val="00474FC5"/>
    <w:rsid w:val="004752D6"/>
    <w:rsid w:val="00480CA1"/>
    <w:rsid w:val="00483BA6"/>
    <w:rsid w:val="004938E0"/>
    <w:rsid w:val="00495176"/>
    <w:rsid w:val="004961DA"/>
    <w:rsid w:val="004A236C"/>
    <w:rsid w:val="004A3546"/>
    <w:rsid w:val="004A693F"/>
    <w:rsid w:val="004C08C5"/>
    <w:rsid w:val="004C21D4"/>
    <w:rsid w:val="004C4D80"/>
    <w:rsid w:val="004D251F"/>
    <w:rsid w:val="004D2E56"/>
    <w:rsid w:val="004D33E5"/>
    <w:rsid w:val="004D40FC"/>
    <w:rsid w:val="004E7ED2"/>
    <w:rsid w:val="004F44F2"/>
    <w:rsid w:val="004F5D73"/>
    <w:rsid w:val="004F6752"/>
    <w:rsid w:val="004F7841"/>
    <w:rsid w:val="00506D6D"/>
    <w:rsid w:val="0051264B"/>
    <w:rsid w:val="00513AE0"/>
    <w:rsid w:val="00517B8F"/>
    <w:rsid w:val="005206CB"/>
    <w:rsid w:val="00521CC7"/>
    <w:rsid w:val="00525ED5"/>
    <w:rsid w:val="00534E3F"/>
    <w:rsid w:val="005357FA"/>
    <w:rsid w:val="00541235"/>
    <w:rsid w:val="005418EB"/>
    <w:rsid w:val="0054424E"/>
    <w:rsid w:val="00550FEB"/>
    <w:rsid w:val="00551A83"/>
    <w:rsid w:val="005559B7"/>
    <w:rsid w:val="00564CC3"/>
    <w:rsid w:val="005708FB"/>
    <w:rsid w:val="00572E3E"/>
    <w:rsid w:val="005762C1"/>
    <w:rsid w:val="00576BF2"/>
    <w:rsid w:val="0058040A"/>
    <w:rsid w:val="00584932"/>
    <w:rsid w:val="00586283"/>
    <w:rsid w:val="00587106"/>
    <w:rsid w:val="005A6326"/>
    <w:rsid w:val="005A6B84"/>
    <w:rsid w:val="005B1F34"/>
    <w:rsid w:val="005B3AB9"/>
    <w:rsid w:val="005C3DCA"/>
    <w:rsid w:val="005C4CA9"/>
    <w:rsid w:val="005E2616"/>
    <w:rsid w:val="005E294A"/>
    <w:rsid w:val="005E6648"/>
    <w:rsid w:val="005F0454"/>
    <w:rsid w:val="005F2982"/>
    <w:rsid w:val="005F7E36"/>
    <w:rsid w:val="00602A32"/>
    <w:rsid w:val="00603C91"/>
    <w:rsid w:val="006079D8"/>
    <w:rsid w:val="00611298"/>
    <w:rsid w:val="006118AC"/>
    <w:rsid w:val="00616BE2"/>
    <w:rsid w:val="006228C5"/>
    <w:rsid w:val="006271EE"/>
    <w:rsid w:val="00636A72"/>
    <w:rsid w:val="00640032"/>
    <w:rsid w:val="00650150"/>
    <w:rsid w:val="00653E20"/>
    <w:rsid w:val="00655B0C"/>
    <w:rsid w:val="00656768"/>
    <w:rsid w:val="00656803"/>
    <w:rsid w:val="006635B2"/>
    <w:rsid w:val="00667194"/>
    <w:rsid w:val="0067400F"/>
    <w:rsid w:val="00676385"/>
    <w:rsid w:val="00677C1B"/>
    <w:rsid w:val="006805A1"/>
    <w:rsid w:val="0068428D"/>
    <w:rsid w:val="00684792"/>
    <w:rsid w:val="006855FE"/>
    <w:rsid w:val="006857A5"/>
    <w:rsid w:val="00685CD9"/>
    <w:rsid w:val="006862E0"/>
    <w:rsid w:val="006911C8"/>
    <w:rsid w:val="00692602"/>
    <w:rsid w:val="00692B39"/>
    <w:rsid w:val="0069445D"/>
    <w:rsid w:val="00697A73"/>
    <w:rsid w:val="006A0D9D"/>
    <w:rsid w:val="006A4677"/>
    <w:rsid w:val="006A4E49"/>
    <w:rsid w:val="006A501C"/>
    <w:rsid w:val="006A6196"/>
    <w:rsid w:val="006B1B55"/>
    <w:rsid w:val="006B6665"/>
    <w:rsid w:val="006B7267"/>
    <w:rsid w:val="006D374D"/>
    <w:rsid w:val="006E4540"/>
    <w:rsid w:val="006E6207"/>
    <w:rsid w:val="006E6F4F"/>
    <w:rsid w:val="006E7DB8"/>
    <w:rsid w:val="006F3F1F"/>
    <w:rsid w:val="00701AA1"/>
    <w:rsid w:val="007059F4"/>
    <w:rsid w:val="00706E1C"/>
    <w:rsid w:val="00710875"/>
    <w:rsid w:val="00714B5B"/>
    <w:rsid w:val="0072422B"/>
    <w:rsid w:val="0072566C"/>
    <w:rsid w:val="00727FAA"/>
    <w:rsid w:val="007324BA"/>
    <w:rsid w:val="0073342F"/>
    <w:rsid w:val="00735C65"/>
    <w:rsid w:val="00742BEB"/>
    <w:rsid w:val="00745CB7"/>
    <w:rsid w:val="007470A2"/>
    <w:rsid w:val="007527AD"/>
    <w:rsid w:val="007565BD"/>
    <w:rsid w:val="00761979"/>
    <w:rsid w:val="007654AE"/>
    <w:rsid w:val="0076606D"/>
    <w:rsid w:val="0076666E"/>
    <w:rsid w:val="007679B2"/>
    <w:rsid w:val="00773CD0"/>
    <w:rsid w:val="0077615A"/>
    <w:rsid w:val="00776EC9"/>
    <w:rsid w:val="007840C4"/>
    <w:rsid w:val="00785F5A"/>
    <w:rsid w:val="007913C8"/>
    <w:rsid w:val="00791768"/>
    <w:rsid w:val="0079560C"/>
    <w:rsid w:val="007A1245"/>
    <w:rsid w:val="007A1A14"/>
    <w:rsid w:val="007A1A5D"/>
    <w:rsid w:val="007A56E9"/>
    <w:rsid w:val="007A6277"/>
    <w:rsid w:val="007B051A"/>
    <w:rsid w:val="007B3DA4"/>
    <w:rsid w:val="007C0823"/>
    <w:rsid w:val="007C3434"/>
    <w:rsid w:val="007C78B1"/>
    <w:rsid w:val="007E0E22"/>
    <w:rsid w:val="007E31F2"/>
    <w:rsid w:val="007E7902"/>
    <w:rsid w:val="007F24E4"/>
    <w:rsid w:val="00802D65"/>
    <w:rsid w:val="00813E93"/>
    <w:rsid w:val="008236BF"/>
    <w:rsid w:val="00831399"/>
    <w:rsid w:val="00833180"/>
    <w:rsid w:val="008426DF"/>
    <w:rsid w:val="008464A5"/>
    <w:rsid w:val="0085050C"/>
    <w:rsid w:val="008511F5"/>
    <w:rsid w:val="00855B07"/>
    <w:rsid w:val="00856B17"/>
    <w:rsid w:val="00857558"/>
    <w:rsid w:val="0086588C"/>
    <w:rsid w:val="008666A7"/>
    <w:rsid w:val="008758A1"/>
    <w:rsid w:val="008758FD"/>
    <w:rsid w:val="00877935"/>
    <w:rsid w:val="0088282D"/>
    <w:rsid w:val="00885335"/>
    <w:rsid w:val="00885E5A"/>
    <w:rsid w:val="008B5DF4"/>
    <w:rsid w:val="008B696A"/>
    <w:rsid w:val="008C3378"/>
    <w:rsid w:val="008C51D8"/>
    <w:rsid w:val="008C6867"/>
    <w:rsid w:val="008C75D1"/>
    <w:rsid w:val="008D20C8"/>
    <w:rsid w:val="008D3AC4"/>
    <w:rsid w:val="008D523B"/>
    <w:rsid w:val="008E6ADD"/>
    <w:rsid w:val="009079A7"/>
    <w:rsid w:val="00910067"/>
    <w:rsid w:val="00914EDB"/>
    <w:rsid w:val="00921F3F"/>
    <w:rsid w:val="009237E3"/>
    <w:rsid w:val="00926C2F"/>
    <w:rsid w:val="0093379E"/>
    <w:rsid w:val="009362BE"/>
    <w:rsid w:val="009366B6"/>
    <w:rsid w:val="00945F30"/>
    <w:rsid w:val="009500C4"/>
    <w:rsid w:val="009533CC"/>
    <w:rsid w:val="0095517F"/>
    <w:rsid w:val="0095561C"/>
    <w:rsid w:val="00963C71"/>
    <w:rsid w:val="0096642A"/>
    <w:rsid w:val="009710B6"/>
    <w:rsid w:val="00971308"/>
    <w:rsid w:val="00972A62"/>
    <w:rsid w:val="009810CA"/>
    <w:rsid w:val="0098540A"/>
    <w:rsid w:val="009876E7"/>
    <w:rsid w:val="009964B1"/>
    <w:rsid w:val="009973A9"/>
    <w:rsid w:val="009A1DB8"/>
    <w:rsid w:val="009A3BCD"/>
    <w:rsid w:val="009A7230"/>
    <w:rsid w:val="009B026B"/>
    <w:rsid w:val="009B19E2"/>
    <w:rsid w:val="009B3335"/>
    <w:rsid w:val="009B3776"/>
    <w:rsid w:val="009B71D0"/>
    <w:rsid w:val="009C0184"/>
    <w:rsid w:val="009C3569"/>
    <w:rsid w:val="009C3D8C"/>
    <w:rsid w:val="009C6862"/>
    <w:rsid w:val="009D23A9"/>
    <w:rsid w:val="009E0EE7"/>
    <w:rsid w:val="009E1DB2"/>
    <w:rsid w:val="009E4CC0"/>
    <w:rsid w:val="009E791A"/>
    <w:rsid w:val="009F4B8D"/>
    <w:rsid w:val="009F5A8C"/>
    <w:rsid w:val="00A04926"/>
    <w:rsid w:val="00A071C5"/>
    <w:rsid w:val="00A16276"/>
    <w:rsid w:val="00A226EE"/>
    <w:rsid w:val="00A239E9"/>
    <w:rsid w:val="00A32096"/>
    <w:rsid w:val="00A4028C"/>
    <w:rsid w:val="00A44A01"/>
    <w:rsid w:val="00A46528"/>
    <w:rsid w:val="00A47FF1"/>
    <w:rsid w:val="00A52555"/>
    <w:rsid w:val="00A52CD3"/>
    <w:rsid w:val="00A53F25"/>
    <w:rsid w:val="00A66124"/>
    <w:rsid w:val="00A82334"/>
    <w:rsid w:val="00A856AA"/>
    <w:rsid w:val="00A90927"/>
    <w:rsid w:val="00A92502"/>
    <w:rsid w:val="00A9476C"/>
    <w:rsid w:val="00AA138A"/>
    <w:rsid w:val="00AB2157"/>
    <w:rsid w:val="00AB790A"/>
    <w:rsid w:val="00AB7ABA"/>
    <w:rsid w:val="00AC1619"/>
    <w:rsid w:val="00AC176E"/>
    <w:rsid w:val="00AC3702"/>
    <w:rsid w:val="00AE2386"/>
    <w:rsid w:val="00AF42D6"/>
    <w:rsid w:val="00AF4C8D"/>
    <w:rsid w:val="00AF7873"/>
    <w:rsid w:val="00B05160"/>
    <w:rsid w:val="00B05674"/>
    <w:rsid w:val="00B075AD"/>
    <w:rsid w:val="00B11489"/>
    <w:rsid w:val="00B15CC6"/>
    <w:rsid w:val="00B20DC2"/>
    <w:rsid w:val="00B23AE1"/>
    <w:rsid w:val="00B2646B"/>
    <w:rsid w:val="00B335B4"/>
    <w:rsid w:val="00B3677D"/>
    <w:rsid w:val="00B4566F"/>
    <w:rsid w:val="00B47546"/>
    <w:rsid w:val="00B47B8E"/>
    <w:rsid w:val="00B645A6"/>
    <w:rsid w:val="00B652EE"/>
    <w:rsid w:val="00B66B2F"/>
    <w:rsid w:val="00B7370B"/>
    <w:rsid w:val="00B75E22"/>
    <w:rsid w:val="00B86696"/>
    <w:rsid w:val="00B86C10"/>
    <w:rsid w:val="00B87D00"/>
    <w:rsid w:val="00B90DC1"/>
    <w:rsid w:val="00B95EF9"/>
    <w:rsid w:val="00BA4736"/>
    <w:rsid w:val="00BA4D77"/>
    <w:rsid w:val="00BA56DC"/>
    <w:rsid w:val="00BB20E1"/>
    <w:rsid w:val="00BB3AF1"/>
    <w:rsid w:val="00BC0DE1"/>
    <w:rsid w:val="00BC14E3"/>
    <w:rsid w:val="00BC1FAC"/>
    <w:rsid w:val="00BC7BE7"/>
    <w:rsid w:val="00BE2D45"/>
    <w:rsid w:val="00BE482F"/>
    <w:rsid w:val="00BE7872"/>
    <w:rsid w:val="00BF7545"/>
    <w:rsid w:val="00C00DC2"/>
    <w:rsid w:val="00C07130"/>
    <w:rsid w:val="00C11A43"/>
    <w:rsid w:val="00C121B4"/>
    <w:rsid w:val="00C13D8A"/>
    <w:rsid w:val="00C1599F"/>
    <w:rsid w:val="00C17B81"/>
    <w:rsid w:val="00C22585"/>
    <w:rsid w:val="00C228EE"/>
    <w:rsid w:val="00C2323C"/>
    <w:rsid w:val="00C24848"/>
    <w:rsid w:val="00C25621"/>
    <w:rsid w:val="00C2582C"/>
    <w:rsid w:val="00C2681E"/>
    <w:rsid w:val="00C26E79"/>
    <w:rsid w:val="00C273D3"/>
    <w:rsid w:val="00C27D33"/>
    <w:rsid w:val="00C31D41"/>
    <w:rsid w:val="00C35BD5"/>
    <w:rsid w:val="00C46A99"/>
    <w:rsid w:val="00C54E7D"/>
    <w:rsid w:val="00C55498"/>
    <w:rsid w:val="00C55D34"/>
    <w:rsid w:val="00C64134"/>
    <w:rsid w:val="00C65DDC"/>
    <w:rsid w:val="00C734D2"/>
    <w:rsid w:val="00C76D08"/>
    <w:rsid w:val="00C83E09"/>
    <w:rsid w:val="00C86647"/>
    <w:rsid w:val="00C87213"/>
    <w:rsid w:val="00C87DC0"/>
    <w:rsid w:val="00C92F4E"/>
    <w:rsid w:val="00C9376C"/>
    <w:rsid w:val="00C96322"/>
    <w:rsid w:val="00C97769"/>
    <w:rsid w:val="00CA3676"/>
    <w:rsid w:val="00CA3C7A"/>
    <w:rsid w:val="00CA4D8F"/>
    <w:rsid w:val="00CA7042"/>
    <w:rsid w:val="00CB7813"/>
    <w:rsid w:val="00CC67B8"/>
    <w:rsid w:val="00CD1B4D"/>
    <w:rsid w:val="00CD21C0"/>
    <w:rsid w:val="00CD6090"/>
    <w:rsid w:val="00CF3931"/>
    <w:rsid w:val="00CF4CF7"/>
    <w:rsid w:val="00D15007"/>
    <w:rsid w:val="00D32FA4"/>
    <w:rsid w:val="00D35C5B"/>
    <w:rsid w:val="00D4119A"/>
    <w:rsid w:val="00D41AC3"/>
    <w:rsid w:val="00D44396"/>
    <w:rsid w:val="00D65EC1"/>
    <w:rsid w:val="00D67379"/>
    <w:rsid w:val="00D744B8"/>
    <w:rsid w:val="00D749CF"/>
    <w:rsid w:val="00D77109"/>
    <w:rsid w:val="00D81DC8"/>
    <w:rsid w:val="00D84C28"/>
    <w:rsid w:val="00DA0362"/>
    <w:rsid w:val="00DA178B"/>
    <w:rsid w:val="00DB4621"/>
    <w:rsid w:val="00DB652E"/>
    <w:rsid w:val="00DC165F"/>
    <w:rsid w:val="00DC39A3"/>
    <w:rsid w:val="00DC6BF9"/>
    <w:rsid w:val="00DC7431"/>
    <w:rsid w:val="00DD063F"/>
    <w:rsid w:val="00DD3F96"/>
    <w:rsid w:val="00DD46EB"/>
    <w:rsid w:val="00DD6E92"/>
    <w:rsid w:val="00DE6759"/>
    <w:rsid w:val="00DF2ABE"/>
    <w:rsid w:val="00DF68B1"/>
    <w:rsid w:val="00E05A9A"/>
    <w:rsid w:val="00E109F2"/>
    <w:rsid w:val="00E13A0C"/>
    <w:rsid w:val="00E20058"/>
    <w:rsid w:val="00E23913"/>
    <w:rsid w:val="00E25EDE"/>
    <w:rsid w:val="00E31446"/>
    <w:rsid w:val="00E332B5"/>
    <w:rsid w:val="00E366AA"/>
    <w:rsid w:val="00E53014"/>
    <w:rsid w:val="00E557B1"/>
    <w:rsid w:val="00E57D75"/>
    <w:rsid w:val="00E65CA8"/>
    <w:rsid w:val="00E70209"/>
    <w:rsid w:val="00E70FD0"/>
    <w:rsid w:val="00E720A2"/>
    <w:rsid w:val="00E8199F"/>
    <w:rsid w:val="00E84B91"/>
    <w:rsid w:val="00E95BBD"/>
    <w:rsid w:val="00EA0EAE"/>
    <w:rsid w:val="00EA568F"/>
    <w:rsid w:val="00EA61D6"/>
    <w:rsid w:val="00EA6858"/>
    <w:rsid w:val="00EA6ACA"/>
    <w:rsid w:val="00EB491E"/>
    <w:rsid w:val="00EC11A8"/>
    <w:rsid w:val="00EC3595"/>
    <w:rsid w:val="00EC7599"/>
    <w:rsid w:val="00EC7E9B"/>
    <w:rsid w:val="00ED0023"/>
    <w:rsid w:val="00ED11A7"/>
    <w:rsid w:val="00ED1B24"/>
    <w:rsid w:val="00ED274D"/>
    <w:rsid w:val="00ED4FB6"/>
    <w:rsid w:val="00ED6758"/>
    <w:rsid w:val="00ED7151"/>
    <w:rsid w:val="00ED7DB4"/>
    <w:rsid w:val="00EF0804"/>
    <w:rsid w:val="00EF2AF9"/>
    <w:rsid w:val="00EF5ECF"/>
    <w:rsid w:val="00EF66D3"/>
    <w:rsid w:val="00EF68DE"/>
    <w:rsid w:val="00F04397"/>
    <w:rsid w:val="00F04A1B"/>
    <w:rsid w:val="00F11865"/>
    <w:rsid w:val="00F16875"/>
    <w:rsid w:val="00F17B77"/>
    <w:rsid w:val="00F21496"/>
    <w:rsid w:val="00F4177B"/>
    <w:rsid w:val="00F4389D"/>
    <w:rsid w:val="00F448E9"/>
    <w:rsid w:val="00F45AE6"/>
    <w:rsid w:val="00F5210F"/>
    <w:rsid w:val="00F5239D"/>
    <w:rsid w:val="00F53D8B"/>
    <w:rsid w:val="00F552CB"/>
    <w:rsid w:val="00F60064"/>
    <w:rsid w:val="00F61101"/>
    <w:rsid w:val="00F613D2"/>
    <w:rsid w:val="00F67C42"/>
    <w:rsid w:val="00F70287"/>
    <w:rsid w:val="00F71282"/>
    <w:rsid w:val="00F71E85"/>
    <w:rsid w:val="00F71E89"/>
    <w:rsid w:val="00F73D1C"/>
    <w:rsid w:val="00F74CF8"/>
    <w:rsid w:val="00F81450"/>
    <w:rsid w:val="00F82F9A"/>
    <w:rsid w:val="00F84979"/>
    <w:rsid w:val="00F87802"/>
    <w:rsid w:val="00F91655"/>
    <w:rsid w:val="00F9195E"/>
    <w:rsid w:val="00FA18CA"/>
    <w:rsid w:val="00FA2D73"/>
    <w:rsid w:val="00FA505A"/>
    <w:rsid w:val="00FA5DE3"/>
    <w:rsid w:val="00FA6124"/>
    <w:rsid w:val="00FA7CFA"/>
    <w:rsid w:val="00FB3159"/>
    <w:rsid w:val="00FB37D1"/>
    <w:rsid w:val="00FB3F42"/>
    <w:rsid w:val="00FB6B5F"/>
    <w:rsid w:val="00FC171D"/>
    <w:rsid w:val="00FC369C"/>
    <w:rsid w:val="00FC477C"/>
    <w:rsid w:val="00FD212A"/>
    <w:rsid w:val="00FE4882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2FCADA38"/>
  <w15:chartTrackingRefBased/>
  <w15:docId w15:val="{3639901D-A6D2-4431-8C47-2BA63FDD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87213"/>
    <w:pPr>
      <w:keepNext/>
      <w:keepLines/>
      <w:numPr>
        <w:numId w:val="12"/>
      </w:numPr>
      <w:spacing w:line="276" w:lineRule="auto"/>
      <w:contextualSpacing/>
      <w:jc w:val="both"/>
      <w:outlineLvl w:val="0"/>
    </w:pPr>
    <w:rPr>
      <w:rFonts w:ascii="Arial" w:eastAsiaTheme="majorEastAsia" w:hAnsi="Arial" w:cs="Arial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62E0"/>
    <w:pPr>
      <w:keepNext/>
      <w:numPr>
        <w:ilvl w:val="1"/>
        <w:numId w:val="12"/>
      </w:numPr>
      <w:spacing w:line="276" w:lineRule="auto"/>
      <w:jc w:val="both"/>
      <w:outlineLvl w:val="1"/>
    </w:pPr>
    <w:rPr>
      <w:rFonts w:ascii="Arial" w:eastAsiaTheme="majorEastAsia" w:hAnsi="Arial" w:cs="Arial"/>
      <w:sz w:val="22"/>
      <w:szCs w:val="22"/>
    </w:rPr>
  </w:style>
  <w:style w:type="paragraph" w:styleId="Ttulo3">
    <w:name w:val="heading 3"/>
    <w:basedOn w:val="Normal"/>
    <w:next w:val="Normal"/>
    <w:link w:val="Ttulo3Car"/>
    <w:unhideWhenUsed/>
    <w:qFormat/>
    <w:rsid w:val="006862E0"/>
    <w:pPr>
      <w:keepNext/>
      <w:keepLines/>
      <w:spacing w:before="40"/>
      <w:ind w:left="720"/>
      <w:jc w:val="both"/>
      <w:outlineLvl w:val="2"/>
    </w:pPr>
    <w:rPr>
      <w:rFonts w:ascii="Arial" w:eastAsiaTheme="majorEastAsia" w:hAnsi="Arial" w:cs="Arial"/>
      <w:sz w:val="22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ED1B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17B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17B8F"/>
  </w:style>
  <w:style w:type="paragraph" w:styleId="Piedepgina">
    <w:name w:val="footer"/>
    <w:basedOn w:val="Normal"/>
    <w:link w:val="PiedepginaCar"/>
    <w:uiPriority w:val="99"/>
    <w:unhideWhenUsed/>
    <w:rsid w:val="00517B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B8F"/>
  </w:style>
  <w:style w:type="character" w:styleId="Nmerodepgina">
    <w:name w:val="page number"/>
    <w:rsid w:val="00517B8F"/>
    <w:rPr>
      <w:rFonts w:ascii="Arial" w:hAnsi="Arial"/>
      <w:sz w:val="20"/>
    </w:rPr>
  </w:style>
  <w:style w:type="character" w:styleId="Refdecomentario">
    <w:name w:val="annotation reference"/>
    <w:basedOn w:val="Fuentedeprrafopredeter"/>
    <w:semiHidden/>
    <w:unhideWhenUsed/>
    <w:rsid w:val="00ED1B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D1B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D1B2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B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B24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aliases w:val="List Paragraph,Ha,titulo 3,Bullet List,FooterText,numbered,List Paragraph1,Paragraphe de liste1,lp1,Bulletr List Paragraph,Foot,列出段落,列出段落1,List Paragraph2,List Paragraph21,Parágrafo da Lista1,リスト段落1,Listeafsnit1,Párrafo de lista2"/>
    <w:basedOn w:val="Normal"/>
    <w:link w:val="PrrafodelistaCar"/>
    <w:uiPriority w:val="34"/>
    <w:qFormat/>
    <w:rsid w:val="00ED1B24"/>
    <w:pPr>
      <w:ind w:left="708"/>
    </w:pPr>
  </w:style>
  <w:style w:type="character" w:customStyle="1" w:styleId="Ttulo4Car">
    <w:name w:val="Título 4 Car"/>
    <w:basedOn w:val="Fuentedeprrafopredeter"/>
    <w:link w:val="Ttulo4"/>
    <w:rsid w:val="00ED1B2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s-ES"/>
    </w:rPr>
  </w:style>
  <w:style w:type="paragraph" w:styleId="Sinespaciado">
    <w:name w:val="No Spacing"/>
    <w:basedOn w:val="Normal"/>
    <w:link w:val="SinespaciadoCar"/>
    <w:uiPriority w:val="1"/>
    <w:qFormat/>
    <w:rsid w:val="00ED1B24"/>
    <w:rPr>
      <w:rFonts w:ascii="Calibri" w:eastAsia="Calibri" w:hAnsi="Calibri"/>
      <w:sz w:val="22"/>
      <w:szCs w:val="22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ED1B2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D1B2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unhideWhenUsed/>
    <w:rsid w:val="00ED1B2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973A9"/>
    <w:rPr>
      <w:color w:val="0563C1" w:themeColor="hyperlink"/>
      <w:u w:val="single"/>
    </w:rPr>
  </w:style>
  <w:style w:type="character" w:customStyle="1" w:styleId="Mencionar1">
    <w:name w:val="Mencionar1"/>
    <w:basedOn w:val="Fuentedeprrafopredeter"/>
    <w:uiPriority w:val="99"/>
    <w:semiHidden/>
    <w:unhideWhenUsed/>
    <w:rsid w:val="009973A9"/>
    <w:rPr>
      <w:color w:val="2B579A"/>
      <w:shd w:val="clear" w:color="auto" w:fill="E6E6E6"/>
    </w:rPr>
  </w:style>
  <w:style w:type="paragraph" w:styleId="Revisin">
    <w:name w:val="Revision"/>
    <w:hidden/>
    <w:uiPriority w:val="99"/>
    <w:semiHidden/>
    <w:rsid w:val="00B87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onar2">
    <w:name w:val="Mencionar2"/>
    <w:basedOn w:val="Fuentedeprrafopredeter"/>
    <w:uiPriority w:val="99"/>
    <w:semiHidden/>
    <w:unhideWhenUsed/>
    <w:rsid w:val="004009FF"/>
    <w:rPr>
      <w:color w:val="2B579A"/>
      <w:shd w:val="clear" w:color="auto" w:fill="E6E6E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0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028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C87213"/>
    <w:rPr>
      <w:rFonts w:ascii="Arial" w:eastAsiaTheme="majorEastAsia" w:hAnsi="Arial" w:cs="Arial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862E0"/>
    <w:rPr>
      <w:rFonts w:ascii="Arial" w:eastAsiaTheme="majorEastAsia" w:hAnsi="Arial" w:cs="Arial"/>
      <w:lang w:eastAsia="es-ES"/>
    </w:rPr>
  </w:style>
  <w:style w:type="character" w:customStyle="1" w:styleId="Ttulo3Car">
    <w:name w:val="Título 3 Car"/>
    <w:basedOn w:val="Fuentedeprrafopredeter"/>
    <w:link w:val="Ttulo3"/>
    <w:rsid w:val="006862E0"/>
    <w:rPr>
      <w:rFonts w:ascii="Arial" w:eastAsiaTheme="majorEastAsia" w:hAnsi="Arial" w:cs="Arial"/>
      <w:lang w:eastAsia="es-ES"/>
    </w:rPr>
  </w:style>
  <w:style w:type="character" w:customStyle="1" w:styleId="PrrafodelistaCar">
    <w:name w:val="Párrafo de lista Car"/>
    <w:aliases w:val="List Paragraph Car,Ha Car,titulo 3 Car,Bullet List Car,FooterText Car,numbered Car,List Paragraph1 Car,Paragraphe de liste1 Car,lp1 Car,Bulletr List Paragraph Car,Foot Car,列出段落 Car,列出段落1 Car,List Paragraph2 Car,List Paragraph21 Car"/>
    <w:link w:val="Prrafodelista"/>
    <w:uiPriority w:val="34"/>
    <w:rsid w:val="00A4028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A4028C"/>
    <w:pPr>
      <w:spacing w:before="100" w:beforeAutospacing="1" w:after="100" w:afterAutospacing="1"/>
    </w:pPr>
    <w:rPr>
      <w:lang w:eastAsia="es-CO"/>
    </w:rPr>
  </w:style>
  <w:style w:type="table" w:styleId="Tablaconcuadrcula">
    <w:name w:val="Table Grid"/>
    <w:basedOn w:val="Tablanormal"/>
    <w:rsid w:val="00A402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link w:val="DefaultCar"/>
    <w:rsid w:val="00A4028C"/>
    <w:pPr>
      <w:autoSpaceDE w:val="0"/>
      <w:autoSpaceDN w:val="0"/>
    </w:pPr>
    <w:rPr>
      <w:rFonts w:ascii="Arial" w:eastAsia="Calibri" w:hAnsi="Arial" w:cs="Arial"/>
      <w:color w:val="000000"/>
      <w:lang w:eastAsia="es-CO"/>
    </w:rPr>
  </w:style>
  <w:style w:type="character" w:customStyle="1" w:styleId="DefaultCar">
    <w:name w:val="Default Car"/>
    <w:link w:val="Default"/>
    <w:locked/>
    <w:rsid w:val="00A4028C"/>
    <w:rPr>
      <w:rFonts w:ascii="Arial" w:eastAsia="Calibri" w:hAnsi="Arial" w:cs="Arial"/>
      <w:color w:val="000000"/>
      <w:sz w:val="24"/>
      <w:szCs w:val="24"/>
      <w:lang w:eastAsia="es-CO"/>
    </w:rPr>
  </w:style>
  <w:style w:type="table" w:styleId="Tabladecuadrcula4-nfasis6">
    <w:name w:val="Grid Table 4 Accent 6"/>
    <w:basedOn w:val="Tablanormal"/>
    <w:uiPriority w:val="49"/>
    <w:rsid w:val="00A402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5oscura-nfasis6">
    <w:name w:val="Grid Table 5 Dark Accent 6"/>
    <w:basedOn w:val="Tablanormal"/>
    <w:uiPriority w:val="50"/>
    <w:rsid w:val="00A402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SinespaciadoCar">
    <w:name w:val="Sin espaciado Car"/>
    <w:link w:val="Sinespaciado"/>
    <w:uiPriority w:val="1"/>
    <w:rsid w:val="00B7370B"/>
    <w:rPr>
      <w:rFonts w:ascii="Calibri" w:eastAsia="Calibri" w:hAnsi="Calibri" w:cs="Times New Roman"/>
      <w:lang w:val="es-ES" w:eastAsia="es-ES"/>
    </w:rPr>
  </w:style>
  <w:style w:type="table" w:styleId="Tabladecuadrcula2-nfasis6">
    <w:name w:val="Grid Table 2 Accent 6"/>
    <w:basedOn w:val="Tablanormal"/>
    <w:uiPriority w:val="47"/>
    <w:rsid w:val="00B737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normal2">
    <w:name w:val="Plain Table 2"/>
    <w:basedOn w:val="Tablanormal"/>
    <w:uiPriority w:val="42"/>
    <w:rsid w:val="006F3F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</Template>
  <TotalTime>3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Alexandra Pacheco Montealegre</dc:creator>
  <cp:keywords/>
  <dc:description/>
  <cp:lastModifiedBy>Cesar Augusto Rodriguez Chaparro</cp:lastModifiedBy>
  <cp:revision>4</cp:revision>
  <dcterms:created xsi:type="dcterms:W3CDTF">2019-03-20T19:55:00Z</dcterms:created>
  <dcterms:modified xsi:type="dcterms:W3CDTF">2019-04-10T19:48:00Z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Claudia.Andrade@icbf.gov.co</vt:lpwstr>
  </property>
  <property fmtid="{D5CDD505-2E9C-101B-9397-08002B2CF9AE}" pid="5" name="MSIP_Label_3d4cf753-c258-43b3-a582-51cb1a8313a1_SetDate">
    <vt:lpwstr>2018-09-03T16:51:29.1283465Z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